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ПАСПОРТ СЕРГЕЕВСКОЕ СЕЛЬСКОЕ ПОСЕЛЕНИЕ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1) Справочная информация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bookmarkStart w:id="0" w:name="_GoBack"/>
      <w:bookmarkEnd w:id="0"/>
      <w:r w:rsidRPr="00F742C0">
        <w:rPr>
          <w:rFonts w:ascii="Times New Roman" w:hAnsi="Times New Roman"/>
          <w:b/>
          <w:bCs/>
          <w:lang w:eastAsia="ru-RU"/>
        </w:rPr>
        <w:t>СЕРГЕЕВСКОЕ  СЕЛЬСКОЕ  ПОСЕЛЕНИЕ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Юридический адрес: 636941, Томская область, Первомайский район, с.Сергеево, ул.Школьная, 3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85"/>
        <w:gridCol w:w="3164"/>
        <w:gridCol w:w="2636"/>
      </w:tblGrid>
      <w:tr w:rsidR="00F877E9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(код)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телефона,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факса,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телефона/факса, Электронная почта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Должность</w:t>
            </w:r>
          </w:p>
        </w:tc>
      </w:tr>
      <w:tr w:rsidR="00F877E9" w:rsidRPr="00E003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Барсуков Олег Анатольевич</w:t>
            </w:r>
          </w:p>
          <w:p w:rsidR="00F877E9" w:rsidRPr="00443256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val="en-US" w:eastAsia="ru-RU"/>
              </w:rPr>
            </w:pPr>
            <w:r w:rsidRPr="00185ABB">
              <w:rPr>
                <w:rFonts w:ascii="Times New Roman" w:hAnsi="Times New Roman"/>
                <w:color w:val="595959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47.75pt">
                  <v:imagedata r:id="rId5" o:title=""/>
                </v:shape>
              </w:pic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43 225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Эл. почта: </w:t>
            </w: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 </w:t>
            </w:r>
            <w:r w:rsidRPr="00F742C0">
              <w:rPr>
                <w:rFonts w:ascii="Times New Roman" w:hAnsi="Times New Roman"/>
                <w:bCs/>
                <w:lang w:val="en-US" w:eastAsia="ru-RU"/>
              </w:rPr>
              <w:t>sergeevo</w:t>
            </w:r>
            <w:r w:rsidRPr="00F742C0">
              <w:rPr>
                <w:rFonts w:ascii="Times New Roman" w:hAnsi="Times New Roman"/>
                <w:lang w:eastAsia="ru-RU"/>
              </w:rPr>
              <w:t>@</w:t>
            </w:r>
            <w:r w:rsidRPr="00F742C0">
              <w:rPr>
                <w:rFonts w:ascii="Times New Roman" w:hAnsi="Times New Roman"/>
                <w:lang w:val="en-US" w:eastAsia="ru-RU"/>
              </w:rPr>
              <w:t>tomsk</w:t>
            </w:r>
            <w:r w:rsidRPr="00F742C0">
              <w:rPr>
                <w:rFonts w:ascii="Times New Roman" w:hAnsi="Times New Roman"/>
                <w:lang w:eastAsia="ru-RU"/>
              </w:rPr>
              <w:t>.</w:t>
            </w:r>
            <w:r w:rsidRPr="00F742C0">
              <w:rPr>
                <w:rFonts w:ascii="Times New Roman" w:hAnsi="Times New Roman"/>
                <w:lang w:val="en-US" w:eastAsia="ru-RU"/>
              </w:rPr>
              <w:t>gov</w:t>
            </w:r>
            <w:r w:rsidRPr="00F742C0">
              <w:rPr>
                <w:rFonts w:ascii="Times New Roman" w:hAnsi="Times New Roman"/>
                <w:lang w:eastAsia="ru-RU"/>
              </w:rPr>
              <w:t>.ru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 Сергеевского сельского поселения</w:t>
            </w:r>
          </w:p>
        </w:tc>
      </w:tr>
      <w:tr w:rsidR="00F877E9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Закирова Марина Ивановна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</w:tr>
      <w:tr w:rsidR="00F877E9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Шадрина Надежда Григорьевна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</w:tr>
      <w:tr w:rsidR="00F877E9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Никешкин Евгений Александрович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  <w:tr w:rsidR="00F877E9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Дмитриева Александра Юрьевна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F877E9" w:rsidRPr="00F742C0" w:rsidRDefault="00F877E9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Представительная власть представлена Советом депутатов, состоящим:</w:t>
      </w:r>
    </w:p>
    <w:tbl>
      <w:tblPr>
        <w:tblW w:w="8092" w:type="dxa"/>
        <w:tblCellMar>
          <w:left w:w="0" w:type="dxa"/>
          <w:right w:w="0" w:type="dxa"/>
        </w:tblCellMar>
        <w:tblLook w:val="0000"/>
      </w:tblPr>
      <w:tblGrid>
        <w:gridCol w:w="452"/>
        <w:gridCol w:w="3187"/>
        <w:gridCol w:w="4453"/>
      </w:tblGrid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Должность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Картофоелев Олег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 скорой помощи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2 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Поторокин Николай Егорович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Пенсионер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Мисник Сергей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Семенюк Татьяна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Начальник почтового отделения связи с.Ежи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Пангина Тамара Леонидовна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Адамович Наталья Геннадьевна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Завуч организатор Сергеевской СОШ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712BB0" w:rsidRDefault="00F877E9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Фролова Ирина Ф</w:t>
            </w:r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айзелгаяновна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 начальных классов Сергеевской СОШ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Алешкина Галина Петровна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 начальных классов Сергеевской СОШ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Лебедкина Наталья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Медсестра Вознесенского ФАПа</w:t>
            </w:r>
          </w:p>
        </w:tc>
      </w:tr>
      <w:tr w:rsidR="00F877E9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Козырев Владимир Алексеевич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F877E9" w:rsidRPr="00F742C0" w:rsidRDefault="00F877E9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Механик ООО ТД «Карандашной фабрики»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</w:p>
    <w:p w:rsidR="00F877E9" w:rsidRPr="00F742C0" w:rsidRDefault="00F877E9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Органы общественного управления:</w:t>
      </w:r>
    </w:p>
    <w:p w:rsidR="00F877E9" w:rsidRPr="00F742C0" w:rsidRDefault="00F877E9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Общественные организации:</w:t>
      </w:r>
    </w:p>
    <w:p w:rsidR="00F877E9" w:rsidRPr="00F742C0" w:rsidRDefault="00F877E9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lang w:eastAsia="ru-RU"/>
        </w:rPr>
      </w:pPr>
      <w:r w:rsidRPr="00F742C0">
        <w:rPr>
          <w:rFonts w:ascii="Times New Roman" w:hAnsi="Times New Roman"/>
          <w:b/>
          <w:i/>
          <w:lang w:eastAsia="ru-RU"/>
        </w:rPr>
        <w:t>Старосты в населенных пунктах: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 xml:space="preserve">С.Сергеево, ст.Сахалинка – </w:t>
      </w:r>
      <w:r>
        <w:rPr>
          <w:rFonts w:ascii="Times New Roman" w:hAnsi="Times New Roman"/>
          <w:i/>
          <w:lang w:eastAsia="ru-RU"/>
        </w:rPr>
        <w:t>Картофелев Олег Иванович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Д.Сахалинка – Андросова Любовь Михайловна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П.Узень, д.Рождественка – Корабельников Александр Валентинович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Д.Царицынка – Рыбаков Владимир Иванович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Д.Вознесенка – Козлов Василий Николаевич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С.Ежи – Маментьева Наталья Михайловна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Д.Успенка – Мазиков Валерий Александрович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Д.Петровск, п.Заречное – Загуменный Павел Александрович</w:t>
      </w:r>
    </w:p>
    <w:p w:rsidR="00F877E9" w:rsidRPr="00F742C0" w:rsidRDefault="00F877E9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</w:p>
    <w:p w:rsidR="00F877E9" w:rsidRPr="00F742C0" w:rsidRDefault="00F877E9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</w:p>
    <w:p w:rsidR="00F877E9" w:rsidRPr="00F742C0" w:rsidRDefault="00F877E9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   </w:t>
      </w:r>
      <w:r w:rsidRPr="00F742C0">
        <w:rPr>
          <w:rFonts w:ascii="Times New Roman" w:hAnsi="Times New Roman"/>
          <w:b/>
          <w:bCs/>
          <w:lang w:eastAsia="ru-RU"/>
        </w:rPr>
        <w:t>    2) Историческая справка </w:t>
      </w:r>
    </w:p>
    <w:p w:rsidR="00F877E9" w:rsidRPr="00F742C0" w:rsidRDefault="00F877E9" w:rsidP="00551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    Сергеевское сельское поселение, муниципальное образование, входящее в состав Первомайского муниципального района Томской области. Сергеевское сельское поселение образовалось в 2005 году в связи с реализацией на территории Первомайского района Федерального закона «Об общих принципах организации местного самоуправления в Российской Федерации». В соответствии с Уставом Сергеевское сельское поселение имеет органы местного самоуправления: Глава сельского поселения, Совет депутатов сельского поселения, Администрация сельского поселения. В состав Сергеевского сельского поселения входят 11 населенных пунктов:</w:t>
      </w:r>
      <w:r w:rsidRPr="00F742C0">
        <w:rPr>
          <w:rFonts w:ascii="Georgia" w:hAnsi="Georgia"/>
          <w:sz w:val="21"/>
          <w:szCs w:val="21"/>
          <w:shd w:val="clear" w:color="auto" w:fill="F0F0EB"/>
        </w:rPr>
        <w:t xml:space="preserve"> с.Сергеево, с.Ежи, д.Вознесенка, д.Царицынка, д.Рождественка, п.Узень, д.Сахалинка, ст.Сахалинка, д.Успенка,  д.Заречное, д.Петровск</w:t>
      </w:r>
      <w:r w:rsidRPr="00F742C0">
        <w:rPr>
          <w:rFonts w:ascii="Times New Roman" w:hAnsi="Times New Roman"/>
          <w:lang w:eastAsia="ru-RU"/>
        </w:rPr>
        <w:t>. Административный центр сельского поселения находится в с.Сергеево.</w:t>
      </w:r>
    </w:p>
    <w:p w:rsidR="00F877E9" w:rsidRPr="00F742C0" w:rsidRDefault="00F877E9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lang w:eastAsia="ru-RU"/>
        </w:rPr>
        <w:t>    </w:t>
      </w:r>
      <w:r w:rsidRPr="00F742C0">
        <w:rPr>
          <w:rFonts w:ascii="Times New Roman" w:hAnsi="Times New Roman"/>
          <w:b/>
          <w:bCs/>
          <w:lang w:eastAsia="ru-RU"/>
        </w:rPr>
        <w:t>3) Административно-территориальное деление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Расстояние до центра МО, км.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8F420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F877E9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4) Материально-техническое оснащение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9"/>
        <w:gridCol w:w="825"/>
        <w:gridCol w:w="745"/>
        <w:gridCol w:w="908"/>
        <w:gridCol w:w="868"/>
        <w:gridCol w:w="993"/>
        <w:gridCol w:w="791"/>
        <w:gridCol w:w="845"/>
        <w:gridCol w:w="1941"/>
      </w:tblGrid>
      <w:tr w:rsidR="00F877E9" w:rsidRPr="00F742C0" w:rsidTr="001765C7">
        <w:trPr>
          <w:tblCellSpacing w:w="0" w:type="dxa"/>
          <w:jc w:val="center"/>
        </w:trPr>
        <w:tc>
          <w:tcPr>
            <w:tcW w:w="580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Здания Администрации МО</w:t>
            </w:r>
          </w:p>
        </w:tc>
        <w:tc>
          <w:tcPr>
            <w:tcW w:w="3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Транспортные средства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адрес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пло-щадь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этаж-ность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мате-риал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пост-ройки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сос-тояние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марка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выпус-ка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состоя-ние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88,4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1982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31519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2004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ул.Дорожная, 9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49,6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1958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ГАЗ 2705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2011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д.6 пом.2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233,2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F877E9" w:rsidRPr="00F742C0" w:rsidRDefault="00F877E9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ПАЗ 32053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2010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ул.Больничная, д.2а пом.1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125,3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1993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F877E9" w:rsidRPr="00F742C0" w:rsidRDefault="00F877E9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2206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1998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ЗИЛ 130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1973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</w:tbl>
    <w:p w:rsidR="00F877E9" w:rsidRPr="00F742C0" w:rsidRDefault="00F877E9" w:rsidP="001B69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* </w:t>
      </w:r>
      <w:r w:rsidRPr="00F742C0">
        <w:rPr>
          <w:rFonts w:ascii="Times New Roman" w:hAnsi="Times New Roman"/>
          <w:bCs/>
          <w:lang w:eastAsia="ru-RU"/>
        </w:rPr>
        <w:t>включить все имущество, которое находится на территории поселения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5) Информация по основным показателям экономического развития и объектам социальной инфраструктуры на территории Сергеевского сельского поселения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I. Демографическая ситуация</w:t>
      </w:r>
    </w:p>
    <w:tbl>
      <w:tblPr>
        <w:tblW w:w="94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786"/>
        <w:gridCol w:w="1197"/>
        <w:gridCol w:w="1211"/>
        <w:gridCol w:w="1211"/>
      </w:tblGrid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(по состоянию на 31 декабря отчетного года)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val="en-US" w:eastAsia="ru-RU"/>
              </w:rPr>
              <w:t>2012</w:t>
            </w:r>
            <w:r w:rsidRPr="00F742C0">
              <w:rPr>
                <w:rFonts w:ascii="Times New Roman" w:hAnsi="Times New Roman"/>
                <w:lang w:eastAsia="ru-RU"/>
              </w:rPr>
              <w:t xml:space="preserve"> год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val="en-US" w:eastAsia="ru-RU"/>
              </w:rPr>
              <w:t>2013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Pr="00F742C0">
              <w:rPr>
                <w:rFonts w:ascii="Times New Roman" w:hAnsi="Times New Roman"/>
                <w:lang w:val="en-US" w:eastAsia="ru-RU"/>
              </w:rPr>
              <w:t>4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 населения МО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2474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2459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2396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AA569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    дети до 7 лет                        </w:t>
            </w:r>
            <w:r w:rsidRPr="00F742C0">
              <w:rPr>
                <w:rFonts w:ascii="Times New Roman" w:hAnsi="Times New Roman"/>
                <w:lang w:eastAsia="ru-RU"/>
              </w:rPr>
              <w:tab/>
              <w:t>                         дети от 7 до 18 лет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162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241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285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Мужчин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1205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1212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1166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Женщин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1269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1230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экономически активного населения (рабочих, служащих)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433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пенсионеров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445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480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449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родившихся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умерших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Миграционный прирост (+)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+74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+64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Миграционная убыль (-)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Перечень сельских населенных пунктов и численность проживающего в них постоянного населения по Администрации Сергеевского сельского поселения на 01.01.2015 года</w:t>
      </w:r>
    </w:p>
    <w:tbl>
      <w:tblPr>
        <w:tblW w:w="971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236"/>
        <w:gridCol w:w="1153"/>
        <w:gridCol w:w="454"/>
        <w:gridCol w:w="803"/>
        <w:gridCol w:w="1340"/>
        <w:gridCol w:w="1114"/>
        <w:gridCol w:w="927"/>
        <w:gridCol w:w="1281"/>
      </w:tblGrid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A45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населения (прописано)</w:t>
            </w:r>
          </w:p>
        </w:tc>
        <w:tc>
          <w:tcPr>
            <w:tcW w:w="1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Фактически проживает (человек)</w:t>
            </w:r>
          </w:p>
        </w:tc>
        <w:tc>
          <w:tcPr>
            <w:tcW w:w="59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 том числе 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дети</w:t>
            </w:r>
          </w:p>
        </w:tc>
        <w:tc>
          <w:tcPr>
            <w:tcW w:w="80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Пенсио-неры</w:t>
            </w:r>
          </w:p>
        </w:tc>
        <w:tc>
          <w:tcPr>
            <w:tcW w:w="4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Трудоспособное население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на предприятиях района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вне территории района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 ЛПХ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Имеют статус безработного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871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676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154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154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107 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143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61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203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428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354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92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232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51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2396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1936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396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449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359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74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102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55</w:t>
            </w:r>
          </w:p>
        </w:tc>
      </w:tr>
    </w:tbl>
    <w:p w:rsidR="00F877E9" w:rsidRPr="00F742C0" w:rsidRDefault="00F877E9" w:rsidP="00F008F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II. Объекты социальной инфраструктуры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17"/>
        <w:gridCol w:w="1782"/>
        <w:gridCol w:w="1125"/>
        <w:gridCol w:w="85"/>
        <w:gridCol w:w="1159"/>
        <w:gridCol w:w="85"/>
        <w:gridCol w:w="2332"/>
      </w:tblGrid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и адрес объекта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кв.м.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Материал (кирпич/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дерево/…)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Состояние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ОБРАЗОВАНИЯ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Дневные общеобразовательные школы: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«Сергеевская средняя общеобразовательная школа»,  с.Сергеево, ул. Школьная, д. 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1935,3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«Сергеевская средняя общеобразовательная школа» Рождественский филиал,  п.Узень, 20а, пом.1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268,2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бюджетное общеобразовательное учреждение «Ежинская  основная общеобразовательная школа»,  с.Ежи,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1255,2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Больницы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Аптеки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Фельдшерско-акушерские пункты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Сергеевская врачебная амбулатория, с.Сергеево, ул.Школьная, д.1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Сахалинка ФАП, д.Сахалинка, 28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Узень ФАП , п.Узень, д.30 пом.1</w:t>
            </w: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Вознесенка ФАП, </w:t>
            </w:r>
          </w:p>
          <w:p w:rsidR="00F877E9" w:rsidRPr="00F742C0" w:rsidRDefault="00F877E9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д.38 пом.1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Ежи ФАП, с.Ежи, ул.Советская, 25а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92D92">
            <w:pPr>
              <w:ind w:firstLine="70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Успенка ФАП, д.Успенка, д. 38 пом.2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118,7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60,4 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56,7 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71,2 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A022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52,63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69,4 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модули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Дома-интернаты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КУЛЬТУРЫ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Библиотеки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№11 «Сергеевская библиотека»,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6 «Ежинская библиотека»,</w:t>
            </w:r>
          </w:p>
          <w:p w:rsidR="00F877E9" w:rsidRPr="00F742C0" w:rsidRDefault="00F877E9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ул.Советская, 23а</w:t>
            </w:r>
          </w:p>
          <w:p w:rsidR="00F877E9" w:rsidRPr="00F742C0" w:rsidRDefault="00F877E9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</w:p>
          <w:p w:rsidR="00F877E9" w:rsidRPr="00F742C0" w:rsidRDefault="00F877E9" w:rsidP="001522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12 «Узенская библиотека»,</w:t>
            </w:r>
          </w:p>
          <w:p w:rsidR="00F877E9" w:rsidRPr="00F742C0" w:rsidRDefault="00F877E9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п.Узень, 20а</w:t>
            </w:r>
          </w:p>
          <w:p w:rsidR="00F877E9" w:rsidRPr="00F742C0" w:rsidRDefault="00F877E9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0C62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</w:t>
            </w:r>
          </w:p>
          <w:p w:rsidR="00F877E9" w:rsidRPr="00F742C0" w:rsidRDefault="00F877E9" w:rsidP="00B52E47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F877E9" w:rsidRPr="00F742C0" w:rsidRDefault="00F877E9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94,0 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72 </w:t>
            </w:r>
          </w:p>
          <w:p w:rsidR="00F877E9" w:rsidRPr="00F742C0" w:rsidRDefault="00F877E9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0855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</w:t>
            </w: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87E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F877E9" w:rsidRPr="00F742C0" w:rsidRDefault="00F877E9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Музеи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-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           -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 культуры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 «Централизованная клубная система муниципального казенного учреждения» «Отдел культуры администрации Первомайского района филиал  № 11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клубная система Первомайского района» филиал № 14  культурно-досуговый центр п.Узень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П.Узень, 20а пом.1</w:t>
            </w:r>
          </w:p>
          <w:p w:rsidR="00F877E9" w:rsidRPr="00F742C0" w:rsidRDefault="00F877E9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клубная система Первомайского района» филиал №15  культурно-досуговый центр д.Сахалинка</w:t>
            </w:r>
          </w:p>
          <w:p w:rsidR="00F877E9" w:rsidRPr="00F742C0" w:rsidRDefault="00F877E9" w:rsidP="0069165F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  <w:t>д.Сахалинка, 28</w:t>
            </w:r>
          </w:p>
          <w:p w:rsidR="00F877E9" w:rsidRPr="00F742C0" w:rsidRDefault="00F877E9" w:rsidP="00AC08BA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№5 культурно-досуговый центр д.Вознесенка 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д.75 пом.1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 филиал №4 культурно-досугового центра с.Ежи </w:t>
            </w:r>
          </w:p>
          <w:p w:rsidR="00F877E9" w:rsidRPr="00F742C0" w:rsidRDefault="00F877E9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ул.Советская, 23а</w:t>
            </w:r>
          </w:p>
          <w:p w:rsidR="00F877E9" w:rsidRPr="00F742C0" w:rsidRDefault="00F877E9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C44D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Муниципаль-ный район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387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150,1 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89,4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40,4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233,6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арбалит</w:t>
            </w: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удовлетворительное </w:t>
            </w: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Молодежные центры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Объекты культурного наследия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СПОРТ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залы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автономного общеобразовательного учреждения «Сергеевская средняя общеобразовательная школа»,  с.Сергеево, ул. Школьная, д. 1</w:t>
            </w:r>
          </w:p>
          <w:p w:rsidR="00F877E9" w:rsidRPr="00F742C0" w:rsidRDefault="00F877E9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бюджетного общеобразовательного учреждения «Ежинская  основная общеобразовательная школа»,  с.Ежи,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Муниципальный район</w:t>
            </w: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Муниципальный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127,8</w:t>
            </w:r>
          </w:p>
          <w:p w:rsidR="00F877E9" w:rsidRPr="00F742C0" w:rsidRDefault="00F877E9" w:rsidP="00C25617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C25617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C25617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C25617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146,6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стадионы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Плавательные бассейны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площадки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«Сергеевская средняя общеобразовательная школа»,  с.Сергеево, ул. Школьная, д. 1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«Ежинская  основная общеобразовательная школа»,  с.Ежи, ул. Школьная, д. 7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rPr>
                <w:rFonts w:ascii="Times New Roman" w:hAnsi="Times New Roman"/>
                <w:lang w:eastAsia="ru-RU"/>
              </w:rPr>
            </w:pPr>
          </w:p>
          <w:p w:rsidR="00F877E9" w:rsidRPr="00F742C0" w:rsidRDefault="00F877E9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F877E9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F877E9" w:rsidRPr="00F742C0" w:rsidRDefault="00F877E9" w:rsidP="00023DE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 III. Жилищно-коммунальное хозяйство </w:t>
      </w:r>
    </w:p>
    <w:p w:rsidR="00F877E9" w:rsidRPr="00F742C0" w:rsidRDefault="00F877E9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1"/>
        <w:gridCol w:w="1417"/>
        <w:gridCol w:w="851"/>
        <w:gridCol w:w="1134"/>
        <w:gridCol w:w="992"/>
        <w:gridCol w:w="1134"/>
        <w:gridCol w:w="709"/>
        <w:gridCol w:w="1134"/>
        <w:gridCol w:w="850"/>
        <w:gridCol w:w="992"/>
      </w:tblGrid>
      <w:tr w:rsidR="00F877E9" w:rsidRPr="00F742C0" w:rsidTr="00D97D40">
        <w:trPr>
          <w:tblCellSpacing w:w="0" w:type="dxa"/>
        </w:trPr>
        <w:tc>
          <w:tcPr>
            <w:tcW w:w="44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№№ п/п</w:t>
            </w: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Наименование населенного пункта</w:t>
            </w:r>
          </w:p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поселения</w:t>
            </w:r>
          </w:p>
        </w:tc>
        <w:tc>
          <w:tcPr>
            <w:tcW w:w="779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Жилой фонд</w:t>
            </w:r>
          </w:p>
        </w:tc>
      </w:tr>
      <w:tr w:rsidR="00F877E9" w:rsidRPr="00F742C0" w:rsidTr="00D97D40">
        <w:trPr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Муниципальный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Всего</w:t>
            </w:r>
          </w:p>
        </w:tc>
      </w:tr>
      <w:tr w:rsidR="00F877E9" w:rsidRPr="00F742C0" w:rsidTr="00D97D40">
        <w:trPr>
          <w:trHeight w:val="467"/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 (кв.м.)</w:t>
            </w:r>
          </w:p>
        </w:tc>
      </w:tr>
      <w:tr w:rsidR="00F877E9" w:rsidRPr="00F742C0" w:rsidTr="00D97D40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219,3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11040,6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6479,07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17738,97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180,6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908,92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1448,28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2936,7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686,5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3623,2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4.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75,7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1249,27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1088,3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2413,27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5.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549,6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1426,46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2711,73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4687,79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1314,95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462,75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1777,7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1452,9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2325,7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3778,6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268,9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3582,0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4C5CE4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4904,03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8754,93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256,0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4081,41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2383,19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6720,6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267,4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173,6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463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С.Первомайское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229,9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229,9</w:t>
            </w:r>
          </w:p>
        </w:tc>
      </w:tr>
      <w:tr w:rsidR="00F877E9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F31B6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2047,4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27834,9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21972,19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777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51854,49</w:t>
            </w:r>
          </w:p>
        </w:tc>
      </w:tr>
    </w:tbl>
    <w:p w:rsidR="00F877E9" w:rsidRPr="00F742C0" w:rsidRDefault="00F877E9" w:rsidP="003A09C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F877E9" w:rsidRPr="00F742C0" w:rsidRDefault="00F877E9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Теплоснабжение: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89"/>
        <w:gridCol w:w="1510"/>
        <w:gridCol w:w="1537"/>
        <w:gridCol w:w="1790"/>
        <w:gridCol w:w="1505"/>
      </w:tblGrid>
      <w:tr w:rsidR="00F877E9" w:rsidTr="00D618A9">
        <w:tc>
          <w:tcPr>
            <w:tcW w:w="1595" w:type="dxa"/>
            <w:vAlign w:val="center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Показатель</w:t>
            </w:r>
          </w:p>
        </w:tc>
        <w:tc>
          <w:tcPr>
            <w:tcW w:w="1595" w:type="dxa"/>
            <w:vAlign w:val="center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Наименование населенного пункта МО</w:t>
            </w:r>
          </w:p>
        </w:tc>
        <w:tc>
          <w:tcPr>
            <w:tcW w:w="1595" w:type="dxa"/>
            <w:vAlign w:val="center"/>
          </w:tcPr>
          <w:p w:rsidR="00F877E9" w:rsidRPr="00D618A9" w:rsidRDefault="00F877E9" w:rsidP="00D618A9">
            <w:pPr>
              <w:ind w:left="127"/>
              <w:rPr>
                <w:rFonts w:ascii="Times New Roman" w:hAnsi="Times New Roman"/>
                <w:b/>
                <w:color w:val="595959"/>
              </w:rPr>
            </w:pPr>
            <w:r w:rsidRPr="00D618A9">
              <w:rPr>
                <w:rFonts w:ascii="Times New Roman" w:hAnsi="Times New Roman"/>
                <w:b/>
                <w:color w:val="595959"/>
              </w:rPr>
              <w:t>Год ввода в эксплуата-цию</w:t>
            </w:r>
          </w:p>
        </w:tc>
        <w:tc>
          <w:tcPr>
            <w:tcW w:w="1595" w:type="dxa"/>
            <w:vAlign w:val="center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Количество</w:t>
            </w:r>
          </w:p>
        </w:tc>
        <w:tc>
          <w:tcPr>
            <w:tcW w:w="1595" w:type="dxa"/>
            <w:vAlign w:val="center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Протяженность</w:t>
            </w:r>
          </w:p>
        </w:tc>
        <w:tc>
          <w:tcPr>
            <w:tcW w:w="1596" w:type="dxa"/>
            <w:vAlign w:val="center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Мощность</w:t>
            </w: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 Ежи ул.Советская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1974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196,84 п.м</w:t>
            </w:r>
          </w:p>
        </w:tc>
        <w:tc>
          <w:tcPr>
            <w:tcW w:w="1596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ул.Школьная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88,80 п.м</w:t>
            </w:r>
          </w:p>
        </w:tc>
        <w:tc>
          <w:tcPr>
            <w:tcW w:w="1596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 Сергеево ул.Школьная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408,04 п.м</w:t>
            </w:r>
          </w:p>
        </w:tc>
        <w:tc>
          <w:tcPr>
            <w:tcW w:w="1596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 xml:space="preserve">Котельные </w:t>
            </w:r>
          </w:p>
        </w:tc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6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 Здание, котельная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 ул.Школьная д.3а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2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smartTag w:uri="urn:schemas-microsoft-com:office:smarttags" w:element="metricconverter">
              <w:smartTagPr>
                <w:attr w:name="ProductID" w:val="199,4 кв. м"/>
              </w:smartTagPr>
              <w:r w:rsidRPr="00D618A9">
                <w:rPr>
                  <w:rFonts w:ascii="Times New Roman" w:hAnsi="Times New Roman"/>
                  <w:color w:val="595959"/>
                </w:rPr>
                <w:t>199,4 кв. м</w:t>
              </w:r>
            </w:smartTag>
            <w:r w:rsidRPr="00D618A9">
              <w:rPr>
                <w:rFonts w:ascii="Times New Roman" w:hAnsi="Times New Roman"/>
                <w:color w:val="595959"/>
              </w:rPr>
              <w:t xml:space="preserve"> </w:t>
            </w:r>
          </w:p>
        </w:tc>
        <w:tc>
          <w:tcPr>
            <w:tcW w:w="159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0,50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Здание, котельная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ул.Советская, 23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1974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64,5</w:t>
            </w:r>
          </w:p>
        </w:tc>
        <w:tc>
          <w:tcPr>
            <w:tcW w:w="159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Здание, котельная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ул.Школьная, 7а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126,5</w:t>
            </w:r>
          </w:p>
        </w:tc>
        <w:tc>
          <w:tcPr>
            <w:tcW w:w="159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F877E9" w:rsidTr="00D618A9">
        <w:tc>
          <w:tcPr>
            <w:tcW w:w="1595" w:type="dxa"/>
          </w:tcPr>
          <w:p w:rsidR="00F877E9" w:rsidRPr="00D618A9" w:rsidRDefault="00F877E9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Нежилое помещение (котельная)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п.Узень, 20а помещение 2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1984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 xml:space="preserve">9,1 </w:t>
            </w:r>
          </w:p>
        </w:tc>
        <w:tc>
          <w:tcPr>
            <w:tcW w:w="159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</w:tbl>
    <w:p w:rsidR="00F877E9" w:rsidRPr="00F742C0" w:rsidRDefault="00F877E9" w:rsidP="00AF048B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 </w:t>
      </w:r>
    </w:p>
    <w:p w:rsidR="00F877E9" w:rsidRPr="00F742C0" w:rsidRDefault="00F877E9" w:rsidP="00AF048B">
      <w:pPr>
        <w:rPr>
          <w:rFonts w:ascii="Times New Roman" w:hAnsi="Times New Roman"/>
        </w:rPr>
      </w:pPr>
    </w:p>
    <w:p w:rsidR="00F877E9" w:rsidRPr="00F742C0" w:rsidRDefault="00F877E9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Водоснабжение: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1"/>
        <w:gridCol w:w="1828"/>
        <w:gridCol w:w="1790"/>
        <w:gridCol w:w="1862"/>
        <w:gridCol w:w="1840"/>
      </w:tblGrid>
      <w:tr w:rsidR="00F877E9" w:rsidTr="00D618A9">
        <w:trPr>
          <w:trHeight w:val="405"/>
        </w:trPr>
        <w:tc>
          <w:tcPr>
            <w:tcW w:w="1914" w:type="dxa"/>
            <w:vMerge w:val="restart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Место нахождения скважины</w:t>
            </w:r>
          </w:p>
        </w:tc>
        <w:tc>
          <w:tcPr>
            <w:tcW w:w="1914" w:type="dxa"/>
            <w:vMerge w:val="restart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Паспортный номер</w:t>
            </w:r>
          </w:p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Год бурения</w:t>
            </w:r>
          </w:p>
        </w:tc>
        <w:tc>
          <w:tcPr>
            <w:tcW w:w="1914" w:type="dxa"/>
            <w:vMerge w:val="restart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Глубина</w:t>
            </w:r>
          </w:p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скважины (м)</w:t>
            </w:r>
          </w:p>
        </w:tc>
        <w:tc>
          <w:tcPr>
            <w:tcW w:w="3829" w:type="dxa"/>
            <w:gridSpan w:val="2"/>
            <w:tcBorders>
              <w:bottom w:val="single" w:sz="2" w:space="0" w:color="auto"/>
            </w:tcBorders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</w:rPr>
              <w:t>Производительность скважины</w:t>
            </w:r>
          </w:p>
        </w:tc>
      </w:tr>
      <w:tr w:rsidR="00F877E9" w:rsidTr="00D618A9">
        <w:trPr>
          <w:trHeight w:val="855"/>
        </w:trPr>
        <w:tc>
          <w:tcPr>
            <w:tcW w:w="1914" w:type="dxa"/>
            <w:vMerge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tcBorders>
              <w:top w:val="single" w:sz="2" w:space="0" w:color="auto"/>
            </w:tcBorders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Максимальная</w:t>
            </w:r>
          </w:p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  <w:tc>
          <w:tcPr>
            <w:tcW w:w="1915" w:type="dxa"/>
            <w:tcBorders>
              <w:top w:val="single" w:sz="2" w:space="0" w:color="auto"/>
            </w:tcBorders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Фактический водозабор</w:t>
            </w:r>
          </w:p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д.Сахалинка, на ю-з от зд.ДК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б/н                 1967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7,0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ул.Набережная, 38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15/88             1990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995,7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пер.Чулымский,21а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54/89             1989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4754,6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ул.Коммунальная,17а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36/76              1976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2356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д.Вознесенка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62/85              1987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48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503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д.Царицынка,48а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85/88             1988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109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957,5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с.Ежи, ул.Новая ю-з на раст.250м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11-184          1970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145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914" w:type="dxa"/>
          </w:tcPr>
          <w:p w:rsidR="00F877E9" w:rsidRPr="00D618A9" w:rsidRDefault="00F877E9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с.Ежи, 100м на восток от дороги на Петровск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4/89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90</w:t>
            </w:r>
          </w:p>
        </w:tc>
        <w:tc>
          <w:tcPr>
            <w:tcW w:w="1914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603,4</w:t>
            </w:r>
          </w:p>
        </w:tc>
        <w:tc>
          <w:tcPr>
            <w:tcW w:w="1915" w:type="dxa"/>
          </w:tcPr>
          <w:p w:rsidR="00F877E9" w:rsidRPr="00D618A9" w:rsidRDefault="00F877E9" w:rsidP="000268FF">
            <w:pPr>
              <w:rPr>
                <w:rFonts w:ascii="Times New Roman" w:hAnsi="Times New Roman"/>
              </w:rPr>
            </w:pPr>
          </w:p>
        </w:tc>
      </w:tr>
    </w:tbl>
    <w:p w:rsidR="00F877E9" w:rsidRPr="00F742C0" w:rsidRDefault="00F877E9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2"/>
        <w:gridCol w:w="1952"/>
        <w:gridCol w:w="1548"/>
        <w:gridCol w:w="1341"/>
        <w:gridCol w:w="1682"/>
        <w:gridCol w:w="1246"/>
      </w:tblGrid>
      <w:tr w:rsidR="00F877E9" w:rsidTr="00D618A9">
        <w:tc>
          <w:tcPr>
            <w:tcW w:w="1802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</w:p>
        </w:tc>
        <w:tc>
          <w:tcPr>
            <w:tcW w:w="1952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Наименование населенного пункта МО</w:t>
            </w:r>
          </w:p>
        </w:tc>
        <w:tc>
          <w:tcPr>
            <w:tcW w:w="1548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Год ввода в эксплуатацию</w:t>
            </w:r>
          </w:p>
        </w:tc>
        <w:tc>
          <w:tcPr>
            <w:tcW w:w="1341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Количество</w:t>
            </w:r>
          </w:p>
        </w:tc>
        <w:tc>
          <w:tcPr>
            <w:tcW w:w="1682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Протяженность</w:t>
            </w:r>
          </w:p>
        </w:tc>
        <w:tc>
          <w:tcPr>
            <w:tcW w:w="1246" w:type="dxa"/>
            <w:vAlign w:val="center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Мощность</w:t>
            </w: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п. Узень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2208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Водопровод </w:t>
            </w:r>
            <w:smartTag w:uri="urn:schemas-microsoft-com:office:smarttags" w:element="metricconverter">
              <w:smartTagPr>
                <w:attr w:name="ProductID" w:val="1,3 км"/>
              </w:smartTagPr>
              <w:r w:rsidRPr="00D618A9">
                <w:rPr>
                  <w:rFonts w:ascii="Times New Roman" w:hAnsi="Times New Roman"/>
                  <w:color w:val="595959"/>
                  <w:lang w:eastAsia="ru-RU"/>
                </w:rPr>
                <w:t>1,3 км</w:t>
              </w:r>
            </w:smartTag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1967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1325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2745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 Рождественка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1289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 Сергеево, ул.Коммунальная-ул.Новая-ул.Трактовая-пер.Чулымский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1980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3392,77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С.Сергеево, ул.Школьная-ул.Садовая-ул.Полевая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1968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2683,26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Водопр.с колон., водонап.башня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д.Успенка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2824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(чугун)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д.Вознесенка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1978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2514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с.Ежи ул.Новая-ул.Советская-ул.Набережная-ул.Луговая-ул.Дорожна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1970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3350,78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с.Ежи, ул.Школьная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1976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765,19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с.Сергеево, ул.Набережная-ул.Лесная-ул.Заводская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1550,59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1км.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п.Узень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2010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1000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 Царицынка</w:t>
            </w: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1305 п.м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F877E9" w:rsidTr="00D618A9">
        <w:tc>
          <w:tcPr>
            <w:tcW w:w="180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Итого: </w:t>
            </w:r>
          </w:p>
        </w:tc>
        <w:tc>
          <w:tcPr>
            <w:tcW w:w="195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</w:t>
            </w:r>
          </w:p>
        </w:tc>
        <w:tc>
          <w:tcPr>
            <w:tcW w:w="1682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26952,59</w:t>
            </w:r>
          </w:p>
        </w:tc>
        <w:tc>
          <w:tcPr>
            <w:tcW w:w="1246" w:type="dxa"/>
          </w:tcPr>
          <w:p w:rsidR="00F877E9" w:rsidRPr="00D618A9" w:rsidRDefault="00F877E9" w:rsidP="00D618A9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877E9" w:rsidRDefault="00F877E9" w:rsidP="005C5082">
      <w:pPr>
        <w:rPr>
          <w:rFonts w:ascii="Times New Roman" w:hAnsi="Times New Roman"/>
          <w:b/>
          <w:bCs/>
        </w:rPr>
      </w:pPr>
    </w:p>
    <w:p w:rsidR="00F877E9" w:rsidRDefault="00F877E9" w:rsidP="005C5082">
      <w:pPr>
        <w:rPr>
          <w:rFonts w:ascii="Times New Roman" w:hAnsi="Times New Roman"/>
          <w:b/>
          <w:bCs/>
        </w:rPr>
      </w:pPr>
    </w:p>
    <w:p w:rsidR="00F877E9" w:rsidRPr="00F742C0" w:rsidRDefault="00F877E9" w:rsidP="005C5082">
      <w:pPr>
        <w:rPr>
          <w:rFonts w:ascii="Times New Roman" w:hAnsi="Times New Roman"/>
          <w:b/>
          <w:bCs/>
        </w:rPr>
      </w:pPr>
    </w:p>
    <w:p w:rsidR="00F877E9" w:rsidRPr="00F742C0" w:rsidRDefault="00F877E9" w:rsidP="005C5082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Водоотведение:</w:t>
      </w:r>
      <w:r>
        <w:rPr>
          <w:rFonts w:ascii="Times New Roman" w:hAnsi="Times New Roman"/>
          <w:b/>
          <w:bCs/>
        </w:rPr>
        <w:t xml:space="preserve"> не имеется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77"/>
        <w:gridCol w:w="1478"/>
        <w:gridCol w:w="1479"/>
        <w:gridCol w:w="1290"/>
        <w:gridCol w:w="1692"/>
        <w:gridCol w:w="1169"/>
      </w:tblGrid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ввода в эксплуатацию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Мощность</w:t>
            </w:r>
          </w:p>
        </w:tc>
      </w:tr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Канализация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F877E9" w:rsidRPr="00F742C0" w:rsidRDefault="00F877E9" w:rsidP="00FD197A">
      <w:pPr>
        <w:pStyle w:val="ListParagraph"/>
        <w:numPr>
          <w:ilvl w:val="0"/>
          <w:numId w:val="7"/>
        </w:num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Наличие КНС и др.</w:t>
      </w:r>
    </w:p>
    <w:p w:rsidR="00F877E9" w:rsidRPr="00F742C0" w:rsidRDefault="00F877E9" w:rsidP="005C5082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Электроснабжение: </w:t>
      </w:r>
    </w:p>
    <w:tbl>
      <w:tblPr>
        <w:tblW w:w="9275" w:type="dxa"/>
        <w:jc w:val="center"/>
        <w:tblCellSpacing w:w="0" w:type="dxa"/>
        <w:tblInd w:w="-1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992"/>
        <w:gridCol w:w="2100"/>
        <w:gridCol w:w="2183"/>
      </w:tblGrid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Наименование населенного пункта МО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Проектная мощность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% загрузки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Сергеевское сельское поселение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С.Сергеево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661E56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  <w:tr w:rsidR="00F877E9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877E9" w:rsidRPr="00F742C0" w:rsidRDefault="00F877E9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877E9" w:rsidRPr="00F742C0" w:rsidRDefault="00F877E9" w:rsidP="001D2BE2">
            <w:pPr>
              <w:rPr>
                <w:rFonts w:ascii="Times New Roman" w:hAnsi="Times New Roman"/>
              </w:rPr>
            </w:pPr>
          </w:p>
        </w:tc>
      </w:tr>
    </w:tbl>
    <w:p w:rsidR="00F877E9" w:rsidRPr="00F742C0" w:rsidRDefault="00F877E9" w:rsidP="00727045">
      <w:pPr>
        <w:rPr>
          <w:rFonts w:ascii="Times New Roman" w:hAnsi="Times New Roman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IV. Коммуникации 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895"/>
        <w:gridCol w:w="2490"/>
      </w:tblGrid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Значение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 с твердым покрытием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9,0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F877E9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Автобусное сообщение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Железнодорожное сообщение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областным центром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С.Комсомольск – г.Томск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Железнодорожная станция Сахалинка. Железнодорожное сообщение с городом Томск, рабочим поселком Белый Яр.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0D58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Белый Яр – Томск, Томск – Белый Яр        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              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административным центром района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П.Улу Юл – с.Первомайское</w:t>
            </w:r>
          </w:p>
          <w:p w:rsidR="00F877E9" w:rsidRPr="00F742C0" w:rsidRDefault="00F877E9" w:rsidP="00802978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Понедельник, вторник, среда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Внутри территории муниципального образования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 -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F877E9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Отделение почтовой связи (номер, адрес)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636941, с.Сергеево, ул.Трактовая, 56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636949, п.Узень, д.1 пом.1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636940, с.Ежи, ул.Дорожная, 9</w:t>
            </w:r>
          </w:p>
        </w:tc>
      </w:tr>
    </w:tbl>
    <w:p w:rsidR="00F877E9" w:rsidRPr="00F742C0" w:rsidRDefault="00F877E9" w:rsidP="00FD1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Операторы связи и телекоммуникации 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F877E9" w:rsidRPr="00F742C0" w:rsidTr="00661E56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Какой вид связи и телевещания доступен</w:t>
            </w:r>
          </w:p>
        </w:tc>
      </w:tr>
      <w:tr w:rsidR="00F877E9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5B41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F877E9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«Велком», ОАО «Ростелеком»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F877E9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 «Билайн»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«Велком»</w:t>
            </w:r>
          </w:p>
          <w:p w:rsidR="00F877E9" w:rsidRPr="00F742C0" w:rsidRDefault="00F877E9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Ind w:w="-1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34"/>
        <w:gridCol w:w="1445"/>
        <w:gridCol w:w="2135"/>
        <w:gridCol w:w="2007"/>
        <w:gridCol w:w="1947"/>
      </w:tblGrid>
      <w:tr w:rsidR="00F877E9" w:rsidRPr="00F742C0" w:rsidTr="00AA4F2C">
        <w:trPr>
          <w:trHeight w:val="246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предприятия,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экономической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деятельности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Основные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виды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продукции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(для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промышленности)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работающих</w:t>
            </w:r>
          </w:p>
          <w:p w:rsidR="00F877E9" w:rsidRPr="00F742C0" w:rsidRDefault="00F877E9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AA4F2C">
        <w:trPr>
          <w:trHeight w:val="510"/>
          <w:tblCellSpacing w:w="0" w:type="dxa"/>
          <w:jc w:val="center"/>
        </w:trPr>
        <w:tc>
          <w:tcPr>
            <w:tcW w:w="203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Общество с ограниченной ответственностью «Крестьянское хозяйство Маяк» (ООО «КХ Маяк»)</w:t>
            </w:r>
          </w:p>
        </w:tc>
        <w:tc>
          <w:tcPr>
            <w:tcW w:w="1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Учредители: физические лица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5 чел. </w:t>
            </w:r>
          </w:p>
        </w:tc>
        <w:tc>
          <w:tcPr>
            <w:tcW w:w="2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20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F877E9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«Сибирское долголетие»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Учредитель физическое лицо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древесины, дикоросов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переработка кедрового ореха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F877E9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«ТД Карандашной фабрики»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физическое лицо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пиловочник, пилеты, щепа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17 </w:t>
            </w:r>
          </w:p>
        </w:tc>
      </w:tr>
      <w:tr w:rsidR="00F877E9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«Форест Голд»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физические лица 2 чел.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и 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древесины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A4F2C">
        <w:trPr>
          <w:trHeight w:val="315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Магазины в населенных пунктах: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Каптелина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8E1DA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Золотухина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F877E9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Куксгаус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Лебедкина Л.Н.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Науменко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РЖД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Андросова Л.М.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Каптелина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Науменко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Шампаров С.Н.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Первомайское РАЙПО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Андрухив В.М.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Коваленок Г.Г., Овчинникова И.Г.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Золотухина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F877E9" w:rsidRPr="00F742C0" w:rsidRDefault="00F877E9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F877E9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2013 г.</w:t>
            </w:r>
          </w:p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742C0">
                <w:rPr>
                  <w:rFonts w:ascii="Times New Roman" w:hAnsi="Times New Roman"/>
                  <w:lang w:eastAsia="ru-RU"/>
                </w:rPr>
                <w:t>2014 г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  <w:p w:rsidR="00F877E9" w:rsidRPr="00F742C0" w:rsidRDefault="00F877E9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</w:tr>
      <w:tr w:rsidR="00F877E9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</w:tr>
    </w:tbl>
    <w:p w:rsidR="00F877E9" w:rsidRPr="00F742C0" w:rsidRDefault="00F877E9" w:rsidP="00E002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lang w:eastAsia="ru-RU"/>
        </w:rPr>
      </w:pPr>
    </w:p>
    <w:p w:rsidR="00F877E9" w:rsidRPr="00F742C0" w:rsidRDefault="00F877E9" w:rsidP="00661E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F877E9" w:rsidRPr="00F742C0" w:rsidRDefault="00F877E9" w:rsidP="00661E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ЛПХ</w:t>
      </w:r>
    </w:p>
    <w:tbl>
      <w:tblPr>
        <w:tblW w:w="10852" w:type="dxa"/>
        <w:jc w:val="center"/>
        <w:tblCellSpacing w:w="0" w:type="dxa"/>
        <w:tblInd w:w="-5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131"/>
        <w:gridCol w:w="846"/>
        <w:gridCol w:w="906"/>
        <w:gridCol w:w="1197"/>
        <w:gridCol w:w="1238"/>
        <w:gridCol w:w="1520"/>
        <w:gridCol w:w="1276"/>
        <w:gridCol w:w="1229"/>
      </w:tblGrid>
      <w:tr w:rsidR="00F877E9" w:rsidRPr="00F742C0" w:rsidTr="00E0029B">
        <w:trPr>
          <w:trHeight w:val="997"/>
          <w:tblCellSpacing w:w="0" w:type="dxa"/>
          <w:jc w:val="center"/>
        </w:trPr>
        <w:tc>
          <w:tcPr>
            <w:tcW w:w="1404" w:type="dxa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1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ЛПХ</w:t>
            </w:r>
          </w:p>
        </w:tc>
        <w:tc>
          <w:tcPr>
            <w:tcW w:w="17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КРС</w:t>
            </w: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 под овощными культурами, га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  коз</w:t>
            </w:r>
          </w:p>
        </w:tc>
        <w:tc>
          <w:tcPr>
            <w:tcW w:w="127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свиней</w:t>
            </w:r>
          </w:p>
        </w:tc>
        <w:tc>
          <w:tcPr>
            <w:tcW w:w="1229" w:type="dxa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овец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В т.ч. коровы</w:t>
            </w:r>
          </w:p>
        </w:tc>
        <w:tc>
          <w:tcPr>
            <w:tcW w:w="12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картофель</w:t>
            </w:r>
          </w:p>
        </w:tc>
        <w:tc>
          <w:tcPr>
            <w:tcW w:w="1272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другие</w:t>
            </w:r>
          </w:p>
        </w:tc>
        <w:tc>
          <w:tcPr>
            <w:tcW w:w="154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vMerge/>
            <w:tcBorders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181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127,8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3,8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166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187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3,2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0,3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21,2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0,8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14,4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0,6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29,6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12,0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0,4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25,6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58,8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2,9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62,4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2,1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59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0,2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DB7985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1131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61</w:t>
            </w:r>
          </w:p>
        </w:tc>
        <w:tc>
          <w:tcPr>
            <w:tcW w:w="12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7,5</w:t>
            </w:r>
          </w:p>
        </w:tc>
        <w:tc>
          <w:tcPr>
            <w:tcW w:w="1272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45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79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29" w:type="dxa"/>
            <w:tcBorders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F877E9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853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512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286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363,5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14,2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34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248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398</w:t>
            </w:r>
          </w:p>
        </w:tc>
      </w:tr>
    </w:tbl>
    <w:p w:rsidR="00F877E9" w:rsidRPr="00F742C0" w:rsidRDefault="00F877E9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F877E9" w:rsidRPr="00F742C0" w:rsidRDefault="00F877E9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F877E9" w:rsidRPr="00F742C0" w:rsidRDefault="00F877E9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F877E9" w:rsidRPr="00F742C0" w:rsidRDefault="00F877E9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Наличие автотранспортных средств</w:t>
      </w:r>
    </w:p>
    <w:tbl>
      <w:tblPr>
        <w:tblW w:w="9573" w:type="dxa"/>
        <w:jc w:val="center"/>
        <w:tblCellSpacing w:w="0" w:type="dxa"/>
        <w:tblInd w:w="-31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977"/>
        <w:gridCol w:w="2177"/>
        <w:gridCol w:w="1410"/>
        <w:gridCol w:w="1217"/>
        <w:gridCol w:w="1792"/>
      </w:tblGrid>
      <w:tr w:rsidR="00F877E9" w:rsidRPr="00F742C0" w:rsidTr="000526CB">
        <w:trPr>
          <w:trHeight w:val="997"/>
          <w:tblCellSpacing w:w="0" w:type="dxa"/>
          <w:jc w:val="center"/>
        </w:trPr>
        <w:tc>
          <w:tcPr>
            <w:tcW w:w="2977" w:type="dxa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217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легкового транспорта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грузового транспорта</w:t>
            </w:r>
          </w:p>
        </w:tc>
        <w:tc>
          <w:tcPr>
            <w:tcW w:w="121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тракторов</w:t>
            </w:r>
          </w:p>
        </w:tc>
        <w:tc>
          <w:tcPr>
            <w:tcW w:w="1792" w:type="dxa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навесного оборудования</w:t>
            </w:r>
          </w:p>
        </w:tc>
      </w:tr>
      <w:tr w:rsidR="00F877E9" w:rsidRPr="00F742C0" w:rsidTr="000526CB">
        <w:trPr>
          <w:trHeight w:val="672"/>
          <w:tblCellSpacing w:w="0" w:type="dxa"/>
          <w:jc w:val="center"/>
        </w:trPr>
        <w:tc>
          <w:tcPr>
            <w:tcW w:w="2977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vMerge/>
            <w:tcBorders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244F4F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nil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2177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105</w:t>
            </w:r>
          </w:p>
        </w:tc>
        <w:tc>
          <w:tcPr>
            <w:tcW w:w="14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17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792" w:type="dxa"/>
            <w:tcBorders>
              <w:lef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F877E9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F877E9" w:rsidRPr="00F742C0" w:rsidRDefault="00F877E9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F877E9" w:rsidRPr="00F742C0" w:rsidRDefault="00F877E9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VI. Финансовая обеспеченность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25"/>
        <w:gridCol w:w="1227"/>
        <w:gridCol w:w="93"/>
        <w:gridCol w:w="1284"/>
        <w:gridCol w:w="1505"/>
        <w:gridCol w:w="1616"/>
      </w:tblGrid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2013 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2014 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2013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2014 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0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Тыс. руб.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1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11226,9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10786,5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1116,2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2710,2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9922,1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13827,4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877E9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2988,3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3316,0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1"/>
        <w:gridCol w:w="1667"/>
        <w:gridCol w:w="961"/>
        <w:gridCol w:w="1921"/>
        <w:gridCol w:w="1665"/>
      </w:tblGrid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должности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(по состоянию на 01.01.15 г.), ед.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Возраст, лет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Опыт работы в органах МСУ, лет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Образование (высшее/среднее, среднее специальное)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поселения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F742C0">
                <w:rPr>
                  <w:rFonts w:ascii="Times New Roman" w:hAnsi="Times New Roman"/>
                  <w:lang w:eastAsia="ru-RU"/>
                </w:rPr>
                <w:t>5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F742C0">
                <w:rPr>
                  <w:rFonts w:ascii="Times New Roman" w:hAnsi="Times New Roman"/>
                  <w:lang w:eastAsia="ru-RU"/>
                </w:rPr>
                <w:t>9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6 дн.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Председатель Совета депутатов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6 л"/>
              </w:smartTagPr>
              <w:r w:rsidRPr="00F742C0">
                <w:rPr>
                  <w:rFonts w:ascii="Times New Roman" w:hAnsi="Times New Roman"/>
                  <w:lang w:eastAsia="ru-RU"/>
                </w:rPr>
                <w:t>6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742C0">
                <w:rPr>
                  <w:rFonts w:ascii="Times New Roman" w:hAnsi="Times New Roman"/>
                  <w:lang w:eastAsia="ru-RU"/>
                </w:rPr>
                <w:t>1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25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9 л"/>
              </w:smartTagPr>
              <w:r w:rsidRPr="00F742C0">
                <w:rPr>
                  <w:rFonts w:ascii="Times New Roman" w:hAnsi="Times New Roman"/>
                  <w:lang w:eastAsia="ru-RU"/>
                </w:rPr>
                <w:t>9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.0 м.0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1г.3м.15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8 л"/>
              </w:smartTagPr>
              <w:r w:rsidRPr="00F742C0">
                <w:rPr>
                  <w:rFonts w:ascii="Times New Roman" w:hAnsi="Times New Roman"/>
                  <w:lang w:eastAsia="ru-RU"/>
                </w:rPr>
                <w:t>8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F742C0">
                <w:rPr>
                  <w:rFonts w:ascii="Times New Roman" w:hAnsi="Times New Roman"/>
                  <w:lang w:eastAsia="ru-RU"/>
                </w:rPr>
                <w:t>5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29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392A6C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Основные итоги развития экономики Сергеевского сельского поселения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3"/>
        <w:gridCol w:w="3095"/>
        <w:gridCol w:w="3117"/>
      </w:tblGrid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2013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2014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Ввод в действие жилых до-мов за счет всех источников финансирования, кв. 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площадь 143 кв.м.</w:t>
            </w:r>
          </w:p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Жилая площадь 127 кв.м.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F877E9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Доходы бюджета Сергеевского сельского поселения за 2014 год </w:t>
      </w:r>
    </w:p>
    <w:tbl>
      <w:tblPr>
        <w:tblW w:w="10677" w:type="dxa"/>
        <w:jc w:val="center"/>
        <w:tblCellSpacing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371"/>
        <w:gridCol w:w="1784"/>
        <w:gridCol w:w="2055"/>
        <w:gridCol w:w="1295"/>
        <w:gridCol w:w="1172"/>
      </w:tblGrid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отклонение 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% исполн.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6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2904406,7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ind w:left="-562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 xml:space="preserve">                      2710208,3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194198,4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93,31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2092606,7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1898315,75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194290,95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90,72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1286106,7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1091748,68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194358,02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84,89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424000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423927,45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72,55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99,98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90500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90477,16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22,84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99,97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137700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137762,97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-62,97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100,05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141300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141399,49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-99,49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100,07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811800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811892,55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-92,55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100,01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Арендная плата за земли. находящиеся в государственной собственности до разграничения государственной собственности на землю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166300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166356,72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-56,72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100,03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 поселений и созданных ими учреждений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518100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518154,11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-54,11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100,01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собственности поселений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52000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52000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381,72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18,28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95,43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неналоговые доходы  бюджетов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75000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75000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Безвозмездные поступления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8083119,87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8076319,87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99,92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Дотации бюджетам муниципальных районов на выравнивание  бюджетной обеспеченности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3435400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3435400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/>
                <w:sz w:val="20"/>
                <w:szCs w:val="20"/>
                <w:lang w:eastAsia="ru-RU"/>
              </w:rPr>
              <w:t>Субвенции 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165800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165800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Субвенция на создание условий управления многоквартирными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 на обеспечение детей сирот жилыми помещениями детей оставшихся  без попечения родителей, а также детей находящихся  под опекой не имеющих закрепленного жилого помещения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3776000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3776000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52350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52350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безвозмездные поступления в бюджеты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646769,87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646769,87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sz w:val="20"/>
                <w:szCs w:val="20"/>
                <w:lang w:eastAsia="ru-RU"/>
              </w:rPr>
              <w:t>100,00</w:t>
            </w:r>
          </w:p>
        </w:tc>
      </w:tr>
      <w:tr w:rsidR="00F877E9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   ВСЕГО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10987526,57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10786528,17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200998,40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F877E9" w:rsidRPr="00F742C0" w:rsidRDefault="00F877E9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98,17</w:t>
            </w:r>
          </w:p>
        </w:tc>
      </w:tr>
    </w:tbl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F877E9" w:rsidRPr="00F742C0" w:rsidRDefault="00F877E9" w:rsidP="00AA4F2C">
      <w:pPr>
        <w:jc w:val="center"/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  <w:lang w:val="en-US"/>
        </w:rPr>
        <w:t>VIII</w:t>
      </w:r>
      <w:r w:rsidRPr="00F742C0">
        <w:rPr>
          <w:rFonts w:ascii="Times New Roman" w:hAnsi="Times New Roman"/>
          <w:b/>
          <w:bCs/>
        </w:rPr>
        <w:t>. Всего земель в ведении администрации муниципального образования</w:t>
      </w:r>
      <w:r w:rsidRPr="00F742C0">
        <w:rPr>
          <w:rFonts w:ascii="Times New Roman" w:hAnsi="Times New Roman"/>
        </w:rPr>
        <w:t> – </w:t>
      </w:r>
      <w:r w:rsidRPr="00F742C0">
        <w:rPr>
          <w:rFonts w:ascii="Times New Roman" w:hAnsi="Times New Roman"/>
          <w:b/>
        </w:rPr>
        <w:t>88901</w:t>
      </w:r>
      <w:r w:rsidRPr="00F742C0">
        <w:rPr>
          <w:rFonts w:ascii="Times New Roman" w:hAnsi="Times New Roman"/>
          <w:b/>
          <w:bCs/>
        </w:rPr>
        <w:t xml:space="preserve"> га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Общее число землепользователей в населенных пунктах - 853 чел;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земель населенных пунктов - </w:t>
      </w:r>
      <w:smartTag w:uri="urn:schemas-microsoft-com:office:smarttags" w:element="metricconverter">
        <w:smartTagPr>
          <w:attr w:name="ProductID" w:val="14852 га"/>
        </w:smartTagPr>
        <w:r w:rsidRPr="00F742C0">
          <w:rPr>
            <w:rFonts w:ascii="Times New Roman" w:hAnsi="Times New Roman"/>
          </w:rPr>
          <w:t>14852 га</w:t>
        </w:r>
      </w:smartTag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земель застройки – </w:t>
      </w:r>
      <w:smartTag w:uri="urn:schemas-microsoft-com:office:smarttags" w:element="metricconverter">
        <w:smartTagPr>
          <w:attr w:name="ProductID" w:val="200 га"/>
        </w:smartTagPr>
        <w:r w:rsidRPr="00F742C0">
          <w:rPr>
            <w:rFonts w:ascii="Times New Roman" w:hAnsi="Times New Roman"/>
          </w:rPr>
          <w:t>200 га</w:t>
        </w:r>
      </w:smartTag>
      <w:r w:rsidRPr="00F742C0">
        <w:rPr>
          <w:rFonts w:ascii="Times New Roman" w:hAnsi="Times New Roman"/>
        </w:rPr>
        <w:t>;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инженерной и транспортной инфраструктуры  – </w:t>
      </w:r>
      <w:smartTag w:uri="urn:schemas-microsoft-com:office:smarttags" w:element="metricconverter">
        <w:smartTagPr>
          <w:attr w:name="ProductID" w:val="122,4 га"/>
        </w:smartTagPr>
        <w:r w:rsidRPr="00F742C0">
          <w:rPr>
            <w:rFonts w:ascii="Times New Roman" w:hAnsi="Times New Roman"/>
          </w:rPr>
          <w:t>122,4 га</w:t>
        </w:r>
      </w:smartTag>
      <w:r w:rsidRPr="00F742C0">
        <w:rPr>
          <w:rFonts w:ascii="Times New Roman" w:hAnsi="Times New Roman"/>
        </w:rPr>
        <w:t>;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В том числе дорог с  твердым покрытием (асфальт) –  </w:t>
      </w:r>
      <w:smartTag w:uri="urn:schemas-microsoft-com:office:smarttags" w:element="metricconverter">
        <w:smartTagPr>
          <w:attr w:name="ProductID" w:val="9 км"/>
        </w:smartTagPr>
        <w:r w:rsidRPr="00F742C0">
          <w:rPr>
            <w:rFonts w:ascii="Times New Roman" w:hAnsi="Times New Roman"/>
          </w:rPr>
          <w:t>9 км</w:t>
        </w:r>
      </w:smartTag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Освещенность улиц – </w:t>
      </w:r>
      <w:smartTag w:uri="urn:schemas-microsoft-com:office:smarttags" w:element="metricconverter">
        <w:smartTagPr>
          <w:attr w:name="ProductID" w:val="11,4 км"/>
        </w:smartTagPr>
        <w:r w:rsidRPr="00F742C0">
          <w:rPr>
            <w:rFonts w:ascii="Times New Roman" w:hAnsi="Times New Roman"/>
          </w:rPr>
          <w:t>11,4 км</w:t>
        </w:r>
      </w:smartTag>
      <w:r w:rsidRPr="00F742C0">
        <w:rPr>
          <w:rFonts w:ascii="Times New Roman" w:hAnsi="Times New Roman"/>
        </w:rPr>
        <w:t>;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Озеленение улично-дорожной сети – </w:t>
      </w:r>
      <w:smartTag w:uri="urn:schemas-microsoft-com:office:smarttags" w:element="metricconverter">
        <w:smartTagPr>
          <w:attr w:name="ProductID" w:val="2000 кв. м"/>
        </w:smartTagPr>
        <w:r w:rsidRPr="00F742C0">
          <w:rPr>
            <w:rFonts w:ascii="Times New Roman" w:hAnsi="Times New Roman"/>
          </w:rPr>
          <w:t>2000 кв. м</w:t>
        </w:r>
      </w:smartTag>
      <w:r w:rsidRPr="00F742C0">
        <w:rPr>
          <w:rFonts w:ascii="Times New Roman" w:hAnsi="Times New Roman"/>
        </w:rPr>
        <w:t>;</w:t>
      </w:r>
    </w:p>
    <w:p w:rsidR="00F877E9" w:rsidRPr="00F742C0" w:rsidRDefault="00F877E9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 </w:t>
      </w:r>
    </w:p>
    <w:p w:rsidR="00F877E9" w:rsidRPr="00F742C0" w:rsidRDefault="00F877E9" w:rsidP="00AA4F2C">
      <w:pPr>
        <w:jc w:val="center"/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  <w:lang w:val="en-US"/>
        </w:rPr>
        <w:t>IX</w:t>
      </w:r>
      <w:r w:rsidRPr="00F742C0">
        <w:rPr>
          <w:rFonts w:ascii="Times New Roman" w:hAnsi="Times New Roman"/>
          <w:b/>
          <w:bCs/>
        </w:rPr>
        <w:t>. Памятники, памятные места, братские захоронения, особо охраняемые территории местного значения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с.Сергеево;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д.Сахалинка;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д.Вознесенка;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д.Царицынка;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д.Успенка;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с.Ежи.</w:t>
      </w:r>
    </w:p>
    <w:p w:rsidR="00F877E9" w:rsidRPr="00F742C0" w:rsidRDefault="00F877E9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Особо охраняемая природная территория для размещения кедровника по адресу: Томская область, Первомайский район, юго-восточная часть кадастрового квартала 70:12:0200037 на расстоянии </w:t>
      </w:r>
      <w:smartTag w:uri="urn:schemas-microsoft-com:office:smarttags" w:element="metricconverter">
        <w:smartTagPr>
          <w:attr w:name="ProductID" w:val="750 м"/>
        </w:smartTagPr>
        <w:r w:rsidRPr="00F742C0">
          <w:rPr>
            <w:rFonts w:ascii="Times New Roman" w:hAnsi="Times New Roman"/>
            <w:bCs/>
          </w:rPr>
          <w:t>750 м</w:t>
        </w:r>
      </w:smartTag>
      <w:r w:rsidRPr="00F742C0">
        <w:rPr>
          <w:rFonts w:ascii="Times New Roman" w:hAnsi="Times New Roman"/>
          <w:bCs/>
        </w:rPr>
        <w:t xml:space="preserve"> от железнодорожного переезда п.Заречное площадью 62229 +/- 2183 кв.м. </w:t>
      </w:r>
    </w:p>
    <w:p w:rsidR="00F877E9" w:rsidRPr="00F742C0" w:rsidRDefault="00F877E9" w:rsidP="00E83AE7">
      <w:pPr>
        <w:rPr>
          <w:rFonts w:ascii="Times New Roman" w:hAnsi="Times New Roman"/>
        </w:rPr>
      </w:pPr>
    </w:p>
    <w:p w:rsidR="00F877E9" w:rsidRPr="00F742C0" w:rsidRDefault="00F877E9" w:rsidP="00F40C01">
      <w:pPr>
        <w:shd w:val="clear" w:color="auto" w:fill="FFFFFF"/>
        <w:tabs>
          <w:tab w:val="left" w:pos="6030"/>
        </w:tabs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  <w:r w:rsidRPr="00F742C0">
        <w:rPr>
          <w:rFonts w:ascii="Times New Roman" w:hAnsi="Times New Roman"/>
          <w:lang w:eastAsia="ru-RU"/>
        </w:rPr>
        <w:t xml:space="preserve"> Глава Сергеевского сельского поселения        </w:t>
      </w:r>
      <w:r w:rsidRPr="00F742C0">
        <w:rPr>
          <w:rFonts w:ascii="Times New Roman" w:hAnsi="Times New Roman"/>
          <w:lang w:eastAsia="ru-RU"/>
        </w:rPr>
        <w:tab/>
        <w:t>О.А.Барсуков</w:t>
      </w:r>
    </w:p>
    <w:p w:rsidR="00F877E9" w:rsidRPr="00F742C0" w:rsidRDefault="00F877E9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</w:p>
    <w:p w:rsidR="00F877E9" w:rsidRPr="00F742C0" w:rsidRDefault="00F877E9"/>
    <w:sectPr w:rsidR="00F877E9" w:rsidRPr="00F742C0" w:rsidSect="0085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D24"/>
    <w:rsid w:val="000028A4"/>
    <w:rsid w:val="000047F0"/>
    <w:rsid w:val="00005F2E"/>
    <w:rsid w:val="0000751D"/>
    <w:rsid w:val="00007CAE"/>
    <w:rsid w:val="00013D70"/>
    <w:rsid w:val="000160F6"/>
    <w:rsid w:val="0001718E"/>
    <w:rsid w:val="00017D0F"/>
    <w:rsid w:val="00023DED"/>
    <w:rsid w:val="000243CF"/>
    <w:rsid w:val="000247C7"/>
    <w:rsid w:val="00024CBB"/>
    <w:rsid w:val="00026746"/>
    <w:rsid w:val="000268FF"/>
    <w:rsid w:val="00030972"/>
    <w:rsid w:val="000361B8"/>
    <w:rsid w:val="000401CB"/>
    <w:rsid w:val="000409D2"/>
    <w:rsid w:val="000443F6"/>
    <w:rsid w:val="00045065"/>
    <w:rsid w:val="00045F1A"/>
    <w:rsid w:val="00046942"/>
    <w:rsid w:val="000516F1"/>
    <w:rsid w:val="000526CB"/>
    <w:rsid w:val="00053269"/>
    <w:rsid w:val="00055E91"/>
    <w:rsid w:val="00055FC1"/>
    <w:rsid w:val="00057983"/>
    <w:rsid w:val="0006567D"/>
    <w:rsid w:val="00067381"/>
    <w:rsid w:val="00072CAC"/>
    <w:rsid w:val="00072D28"/>
    <w:rsid w:val="00072E45"/>
    <w:rsid w:val="00085234"/>
    <w:rsid w:val="000855D8"/>
    <w:rsid w:val="00085B08"/>
    <w:rsid w:val="00087B99"/>
    <w:rsid w:val="0009060D"/>
    <w:rsid w:val="00091E93"/>
    <w:rsid w:val="000968F4"/>
    <w:rsid w:val="00097F56"/>
    <w:rsid w:val="000A02E6"/>
    <w:rsid w:val="000A14B4"/>
    <w:rsid w:val="000A31F1"/>
    <w:rsid w:val="000A66EF"/>
    <w:rsid w:val="000B5CD8"/>
    <w:rsid w:val="000B6B4A"/>
    <w:rsid w:val="000C0F9A"/>
    <w:rsid w:val="000C2CAB"/>
    <w:rsid w:val="000C301B"/>
    <w:rsid w:val="000C39CA"/>
    <w:rsid w:val="000C3C51"/>
    <w:rsid w:val="000C62D2"/>
    <w:rsid w:val="000C703D"/>
    <w:rsid w:val="000D00A7"/>
    <w:rsid w:val="000D50F9"/>
    <w:rsid w:val="000D58C0"/>
    <w:rsid w:val="000D7565"/>
    <w:rsid w:val="000E0C59"/>
    <w:rsid w:val="000E1028"/>
    <w:rsid w:val="000E3698"/>
    <w:rsid w:val="000E554D"/>
    <w:rsid w:val="000E6965"/>
    <w:rsid w:val="000E76CD"/>
    <w:rsid w:val="000E7AE3"/>
    <w:rsid w:val="000F0C11"/>
    <w:rsid w:val="000F2E31"/>
    <w:rsid w:val="000F2EAB"/>
    <w:rsid w:val="000F38B1"/>
    <w:rsid w:val="000F3E4E"/>
    <w:rsid w:val="000F4A94"/>
    <w:rsid w:val="000F7558"/>
    <w:rsid w:val="000F7E9D"/>
    <w:rsid w:val="00100E13"/>
    <w:rsid w:val="00102A9F"/>
    <w:rsid w:val="00106863"/>
    <w:rsid w:val="00107638"/>
    <w:rsid w:val="001107A7"/>
    <w:rsid w:val="00111648"/>
    <w:rsid w:val="00120F30"/>
    <w:rsid w:val="0012237B"/>
    <w:rsid w:val="00122F72"/>
    <w:rsid w:val="001242A1"/>
    <w:rsid w:val="001242D9"/>
    <w:rsid w:val="001262AA"/>
    <w:rsid w:val="00130191"/>
    <w:rsid w:val="00131BD9"/>
    <w:rsid w:val="001352B3"/>
    <w:rsid w:val="00135796"/>
    <w:rsid w:val="001363DD"/>
    <w:rsid w:val="00136A55"/>
    <w:rsid w:val="00137CEB"/>
    <w:rsid w:val="001415D9"/>
    <w:rsid w:val="0014379A"/>
    <w:rsid w:val="00144023"/>
    <w:rsid w:val="00144831"/>
    <w:rsid w:val="00145EE2"/>
    <w:rsid w:val="001508D4"/>
    <w:rsid w:val="00152274"/>
    <w:rsid w:val="00152AF0"/>
    <w:rsid w:val="001538A6"/>
    <w:rsid w:val="001543C8"/>
    <w:rsid w:val="00156CBC"/>
    <w:rsid w:val="00156CC2"/>
    <w:rsid w:val="00157D1D"/>
    <w:rsid w:val="00160C31"/>
    <w:rsid w:val="00167479"/>
    <w:rsid w:val="0017002F"/>
    <w:rsid w:val="00170E3E"/>
    <w:rsid w:val="0017219C"/>
    <w:rsid w:val="00173EF7"/>
    <w:rsid w:val="00174466"/>
    <w:rsid w:val="00174845"/>
    <w:rsid w:val="001765C7"/>
    <w:rsid w:val="0017740F"/>
    <w:rsid w:val="00177F63"/>
    <w:rsid w:val="0018114B"/>
    <w:rsid w:val="00182530"/>
    <w:rsid w:val="0018585E"/>
    <w:rsid w:val="00185ABB"/>
    <w:rsid w:val="00192164"/>
    <w:rsid w:val="00192D92"/>
    <w:rsid w:val="00193794"/>
    <w:rsid w:val="00195EAD"/>
    <w:rsid w:val="001A1BFC"/>
    <w:rsid w:val="001A776E"/>
    <w:rsid w:val="001B25FD"/>
    <w:rsid w:val="001B3491"/>
    <w:rsid w:val="001B38D6"/>
    <w:rsid w:val="001B4E88"/>
    <w:rsid w:val="001B5B63"/>
    <w:rsid w:val="001B695B"/>
    <w:rsid w:val="001C448D"/>
    <w:rsid w:val="001C5D0D"/>
    <w:rsid w:val="001C69BE"/>
    <w:rsid w:val="001C7334"/>
    <w:rsid w:val="001D0C54"/>
    <w:rsid w:val="001D0F65"/>
    <w:rsid w:val="001D200A"/>
    <w:rsid w:val="001D2BE2"/>
    <w:rsid w:val="001D3396"/>
    <w:rsid w:val="001E2BE3"/>
    <w:rsid w:val="001E4173"/>
    <w:rsid w:val="001E4969"/>
    <w:rsid w:val="001E5DC0"/>
    <w:rsid w:val="001F2410"/>
    <w:rsid w:val="001F6FA8"/>
    <w:rsid w:val="001F7545"/>
    <w:rsid w:val="002016F7"/>
    <w:rsid w:val="002035FE"/>
    <w:rsid w:val="002052F3"/>
    <w:rsid w:val="002060FB"/>
    <w:rsid w:val="00206E42"/>
    <w:rsid w:val="00206EC8"/>
    <w:rsid w:val="002140E8"/>
    <w:rsid w:val="00215EE3"/>
    <w:rsid w:val="00220112"/>
    <w:rsid w:val="00220462"/>
    <w:rsid w:val="00222B08"/>
    <w:rsid w:val="00222C81"/>
    <w:rsid w:val="00226E2F"/>
    <w:rsid w:val="00227364"/>
    <w:rsid w:val="00227709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4F4F"/>
    <w:rsid w:val="002456E1"/>
    <w:rsid w:val="00246C7A"/>
    <w:rsid w:val="00247D0F"/>
    <w:rsid w:val="00250EF3"/>
    <w:rsid w:val="00251300"/>
    <w:rsid w:val="002528D1"/>
    <w:rsid w:val="002531CD"/>
    <w:rsid w:val="002532F5"/>
    <w:rsid w:val="0025589F"/>
    <w:rsid w:val="00255FA5"/>
    <w:rsid w:val="002573EE"/>
    <w:rsid w:val="00257A3C"/>
    <w:rsid w:val="002625A6"/>
    <w:rsid w:val="00262DFA"/>
    <w:rsid w:val="002702FA"/>
    <w:rsid w:val="002719B7"/>
    <w:rsid w:val="002735BE"/>
    <w:rsid w:val="00275B94"/>
    <w:rsid w:val="00275C92"/>
    <w:rsid w:val="00275D89"/>
    <w:rsid w:val="00277794"/>
    <w:rsid w:val="00277F1C"/>
    <w:rsid w:val="00282FF5"/>
    <w:rsid w:val="00286BB1"/>
    <w:rsid w:val="00287CB9"/>
    <w:rsid w:val="00290F4B"/>
    <w:rsid w:val="002911E6"/>
    <w:rsid w:val="0029323C"/>
    <w:rsid w:val="00296B9A"/>
    <w:rsid w:val="002A0EA6"/>
    <w:rsid w:val="002A4312"/>
    <w:rsid w:val="002A6499"/>
    <w:rsid w:val="002B2CD7"/>
    <w:rsid w:val="002B2E7E"/>
    <w:rsid w:val="002B3083"/>
    <w:rsid w:val="002B45CE"/>
    <w:rsid w:val="002B54D9"/>
    <w:rsid w:val="002B68F4"/>
    <w:rsid w:val="002B7D26"/>
    <w:rsid w:val="002C1ACC"/>
    <w:rsid w:val="002C1E69"/>
    <w:rsid w:val="002C35C6"/>
    <w:rsid w:val="002C4604"/>
    <w:rsid w:val="002C4DCE"/>
    <w:rsid w:val="002D100D"/>
    <w:rsid w:val="002D1E20"/>
    <w:rsid w:val="002D20BD"/>
    <w:rsid w:val="002D3FF0"/>
    <w:rsid w:val="002E016B"/>
    <w:rsid w:val="002E0F3F"/>
    <w:rsid w:val="002E2589"/>
    <w:rsid w:val="002E2BA1"/>
    <w:rsid w:val="002E72D2"/>
    <w:rsid w:val="002F1D5F"/>
    <w:rsid w:val="002F2C8C"/>
    <w:rsid w:val="002F3B1D"/>
    <w:rsid w:val="002F5FFC"/>
    <w:rsid w:val="00304D00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34027"/>
    <w:rsid w:val="00335966"/>
    <w:rsid w:val="003366CC"/>
    <w:rsid w:val="00343799"/>
    <w:rsid w:val="00344EAE"/>
    <w:rsid w:val="003462CB"/>
    <w:rsid w:val="0034658E"/>
    <w:rsid w:val="00346F9C"/>
    <w:rsid w:val="003529E7"/>
    <w:rsid w:val="00355BA6"/>
    <w:rsid w:val="00357F70"/>
    <w:rsid w:val="00364B7C"/>
    <w:rsid w:val="00365025"/>
    <w:rsid w:val="0036651E"/>
    <w:rsid w:val="00366F4C"/>
    <w:rsid w:val="00367DDB"/>
    <w:rsid w:val="003701B0"/>
    <w:rsid w:val="003708F9"/>
    <w:rsid w:val="00371F11"/>
    <w:rsid w:val="00373B62"/>
    <w:rsid w:val="00380558"/>
    <w:rsid w:val="00380D00"/>
    <w:rsid w:val="003830FF"/>
    <w:rsid w:val="00383747"/>
    <w:rsid w:val="003840B1"/>
    <w:rsid w:val="00384331"/>
    <w:rsid w:val="00387EEE"/>
    <w:rsid w:val="00390E8E"/>
    <w:rsid w:val="003920F5"/>
    <w:rsid w:val="00392A6C"/>
    <w:rsid w:val="003950F8"/>
    <w:rsid w:val="003A09C1"/>
    <w:rsid w:val="003A59F7"/>
    <w:rsid w:val="003B61D6"/>
    <w:rsid w:val="003B72F2"/>
    <w:rsid w:val="003B777F"/>
    <w:rsid w:val="003C0BE5"/>
    <w:rsid w:val="003C27BB"/>
    <w:rsid w:val="003C5F84"/>
    <w:rsid w:val="003D160B"/>
    <w:rsid w:val="003D2F87"/>
    <w:rsid w:val="003D3808"/>
    <w:rsid w:val="003D47D7"/>
    <w:rsid w:val="003D633B"/>
    <w:rsid w:val="003D7464"/>
    <w:rsid w:val="003E264D"/>
    <w:rsid w:val="003E378E"/>
    <w:rsid w:val="003E37D7"/>
    <w:rsid w:val="003E4A59"/>
    <w:rsid w:val="003E67B8"/>
    <w:rsid w:val="003E742E"/>
    <w:rsid w:val="003F0442"/>
    <w:rsid w:val="003F235F"/>
    <w:rsid w:val="003F2C80"/>
    <w:rsid w:val="003F76EA"/>
    <w:rsid w:val="00403594"/>
    <w:rsid w:val="00404C49"/>
    <w:rsid w:val="00404E7F"/>
    <w:rsid w:val="00405D3B"/>
    <w:rsid w:val="00406FD4"/>
    <w:rsid w:val="004075C8"/>
    <w:rsid w:val="00412A78"/>
    <w:rsid w:val="00415C4A"/>
    <w:rsid w:val="00417B21"/>
    <w:rsid w:val="00421E12"/>
    <w:rsid w:val="00424A74"/>
    <w:rsid w:val="004326AD"/>
    <w:rsid w:val="004329F4"/>
    <w:rsid w:val="00436AA5"/>
    <w:rsid w:val="0043789A"/>
    <w:rsid w:val="00443256"/>
    <w:rsid w:val="00443C19"/>
    <w:rsid w:val="0044578D"/>
    <w:rsid w:val="004463F0"/>
    <w:rsid w:val="00447377"/>
    <w:rsid w:val="0044782C"/>
    <w:rsid w:val="004505BD"/>
    <w:rsid w:val="0045119D"/>
    <w:rsid w:val="0045147F"/>
    <w:rsid w:val="00452C26"/>
    <w:rsid w:val="00452C39"/>
    <w:rsid w:val="0046680D"/>
    <w:rsid w:val="00471E47"/>
    <w:rsid w:val="0047496A"/>
    <w:rsid w:val="00474ABA"/>
    <w:rsid w:val="004775EA"/>
    <w:rsid w:val="00482C0F"/>
    <w:rsid w:val="00483167"/>
    <w:rsid w:val="0048354F"/>
    <w:rsid w:val="0048459D"/>
    <w:rsid w:val="004876B6"/>
    <w:rsid w:val="00487B46"/>
    <w:rsid w:val="004904D8"/>
    <w:rsid w:val="00491D1C"/>
    <w:rsid w:val="004920B6"/>
    <w:rsid w:val="00492891"/>
    <w:rsid w:val="00492E66"/>
    <w:rsid w:val="004938C3"/>
    <w:rsid w:val="004941D3"/>
    <w:rsid w:val="004944C5"/>
    <w:rsid w:val="004967AE"/>
    <w:rsid w:val="0049735F"/>
    <w:rsid w:val="004A2319"/>
    <w:rsid w:val="004A60B2"/>
    <w:rsid w:val="004A7B4C"/>
    <w:rsid w:val="004B1407"/>
    <w:rsid w:val="004B22C6"/>
    <w:rsid w:val="004B5401"/>
    <w:rsid w:val="004B65A1"/>
    <w:rsid w:val="004C1935"/>
    <w:rsid w:val="004C1D15"/>
    <w:rsid w:val="004C1FCE"/>
    <w:rsid w:val="004C5134"/>
    <w:rsid w:val="004C5CE4"/>
    <w:rsid w:val="004C6881"/>
    <w:rsid w:val="004C78B6"/>
    <w:rsid w:val="004C7F7B"/>
    <w:rsid w:val="004D15C2"/>
    <w:rsid w:val="004D3AE6"/>
    <w:rsid w:val="004D3F81"/>
    <w:rsid w:val="004D5C06"/>
    <w:rsid w:val="004D7250"/>
    <w:rsid w:val="004D76FC"/>
    <w:rsid w:val="004E1C48"/>
    <w:rsid w:val="004E2FEA"/>
    <w:rsid w:val="004F1E3B"/>
    <w:rsid w:val="004F46ED"/>
    <w:rsid w:val="004F4D29"/>
    <w:rsid w:val="004F4DDC"/>
    <w:rsid w:val="004F520E"/>
    <w:rsid w:val="004F5EE1"/>
    <w:rsid w:val="004F65D2"/>
    <w:rsid w:val="004F6B0A"/>
    <w:rsid w:val="00501CE0"/>
    <w:rsid w:val="0050488F"/>
    <w:rsid w:val="00510055"/>
    <w:rsid w:val="00510D22"/>
    <w:rsid w:val="00514842"/>
    <w:rsid w:val="005166B5"/>
    <w:rsid w:val="00516719"/>
    <w:rsid w:val="00516A14"/>
    <w:rsid w:val="005260B2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46544"/>
    <w:rsid w:val="00550321"/>
    <w:rsid w:val="00551F32"/>
    <w:rsid w:val="00554B8D"/>
    <w:rsid w:val="00557834"/>
    <w:rsid w:val="00557984"/>
    <w:rsid w:val="00560CF1"/>
    <w:rsid w:val="0056219C"/>
    <w:rsid w:val="0056277E"/>
    <w:rsid w:val="00563238"/>
    <w:rsid w:val="00563507"/>
    <w:rsid w:val="005665D4"/>
    <w:rsid w:val="005709F4"/>
    <w:rsid w:val="005721C0"/>
    <w:rsid w:val="0058035F"/>
    <w:rsid w:val="00581D7D"/>
    <w:rsid w:val="005839BB"/>
    <w:rsid w:val="00583A29"/>
    <w:rsid w:val="0058682D"/>
    <w:rsid w:val="005906B6"/>
    <w:rsid w:val="00593C0B"/>
    <w:rsid w:val="00594DB9"/>
    <w:rsid w:val="00597A59"/>
    <w:rsid w:val="005A07AC"/>
    <w:rsid w:val="005A1C83"/>
    <w:rsid w:val="005A223C"/>
    <w:rsid w:val="005A2501"/>
    <w:rsid w:val="005A2CAB"/>
    <w:rsid w:val="005A4C99"/>
    <w:rsid w:val="005B1206"/>
    <w:rsid w:val="005B17D8"/>
    <w:rsid w:val="005B3758"/>
    <w:rsid w:val="005B38D8"/>
    <w:rsid w:val="005B4182"/>
    <w:rsid w:val="005B41C4"/>
    <w:rsid w:val="005B53CA"/>
    <w:rsid w:val="005B5CD0"/>
    <w:rsid w:val="005B67F5"/>
    <w:rsid w:val="005B762B"/>
    <w:rsid w:val="005B7A67"/>
    <w:rsid w:val="005C035C"/>
    <w:rsid w:val="005C0ED6"/>
    <w:rsid w:val="005C4D1B"/>
    <w:rsid w:val="005C4E5E"/>
    <w:rsid w:val="005C5082"/>
    <w:rsid w:val="005C6DA8"/>
    <w:rsid w:val="005C7A22"/>
    <w:rsid w:val="005D2184"/>
    <w:rsid w:val="005D2385"/>
    <w:rsid w:val="005D3869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5FCF"/>
    <w:rsid w:val="005F6671"/>
    <w:rsid w:val="005F6BD2"/>
    <w:rsid w:val="005F707E"/>
    <w:rsid w:val="00603515"/>
    <w:rsid w:val="00605C10"/>
    <w:rsid w:val="006070DA"/>
    <w:rsid w:val="006076F8"/>
    <w:rsid w:val="006116E7"/>
    <w:rsid w:val="00615439"/>
    <w:rsid w:val="00615476"/>
    <w:rsid w:val="0061596C"/>
    <w:rsid w:val="00615EB5"/>
    <w:rsid w:val="0062019C"/>
    <w:rsid w:val="006332F3"/>
    <w:rsid w:val="0063465A"/>
    <w:rsid w:val="00635A76"/>
    <w:rsid w:val="00635BE4"/>
    <w:rsid w:val="006366C1"/>
    <w:rsid w:val="00640B80"/>
    <w:rsid w:val="00640DEE"/>
    <w:rsid w:val="006445AD"/>
    <w:rsid w:val="00647158"/>
    <w:rsid w:val="00651C56"/>
    <w:rsid w:val="006536E6"/>
    <w:rsid w:val="00654B8B"/>
    <w:rsid w:val="006576F4"/>
    <w:rsid w:val="00661E56"/>
    <w:rsid w:val="00663D2B"/>
    <w:rsid w:val="00667511"/>
    <w:rsid w:val="0067225B"/>
    <w:rsid w:val="006726E3"/>
    <w:rsid w:val="00672E72"/>
    <w:rsid w:val="00672EF5"/>
    <w:rsid w:val="0067488E"/>
    <w:rsid w:val="00676C78"/>
    <w:rsid w:val="0067710E"/>
    <w:rsid w:val="0067753F"/>
    <w:rsid w:val="00677893"/>
    <w:rsid w:val="00682BE3"/>
    <w:rsid w:val="0068470B"/>
    <w:rsid w:val="0068590E"/>
    <w:rsid w:val="0069021C"/>
    <w:rsid w:val="0069165F"/>
    <w:rsid w:val="0069357C"/>
    <w:rsid w:val="0069419E"/>
    <w:rsid w:val="0069618B"/>
    <w:rsid w:val="00696896"/>
    <w:rsid w:val="00697394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2DB3"/>
    <w:rsid w:val="006D03C0"/>
    <w:rsid w:val="006D20B1"/>
    <w:rsid w:val="006D2C4F"/>
    <w:rsid w:val="006D6A56"/>
    <w:rsid w:val="006D74F5"/>
    <w:rsid w:val="006E07B2"/>
    <w:rsid w:val="006E3C7B"/>
    <w:rsid w:val="006E3F02"/>
    <w:rsid w:val="006E66C2"/>
    <w:rsid w:val="006E71C8"/>
    <w:rsid w:val="006E736F"/>
    <w:rsid w:val="006E79D1"/>
    <w:rsid w:val="006E7E8F"/>
    <w:rsid w:val="006F02D2"/>
    <w:rsid w:val="006F486A"/>
    <w:rsid w:val="006F4ADB"/>
    <w:rsid w:val="00703126"/>
    <w:rsid w:val="00704DA3"/>
    <w:rsid w:val="007062B7"/>
    <w:rsid w:val="00706424"/>
    <w:rsid w:val="007064A4"/>
    <w:rsid w:val="00706558"/>
    <w:rsid w:val="00706977"/>
    <w:rsid w:val="00706A87"/>
    <w:rsid w:val="00712124"/>
    <w:rsid w:val="0071294B"/>
    <w:rsid w:val="00712BB0"/>
    <w:rsid w:val="0071404E"/>
    <w:rsid w:val="00714271"/>
    <w:rsid w:val="0071481A"/>
    <w:rsid w:val="007150E7"/>
    <w:rsid w:val="007165FB"/>
    <w:rsid w:val="007170AA"/>
    <w:rsid w:val="00717AE6"/>
    <w:rsid w:val="00720F27"/>
    <w:rsid w:val="007234E1"/>
    <w:rsid w:val="00724700"/>
    <w:rsid w:val="00727045"/>
    <w:rsid w:val="007309DE"/>
    <w:rsid w:val="00731F10"/>
    <w:rsid w:val="00732A53"/>
    <w:rsid w:val="007345A1"/>
    <w:rsid w:val="0073608B"/>
    <w:rsid w:val="007379D8"/>
    <w:rsid w:val="00745311"/>
    <w:rsid w:val="00745995"/>
    <w:rsid w:val="00746537"/>
    <w:rsid w:val="00747655"/>
    <w:rsid w:val="007509EB"/>
    <w:rsid w:val="00750E4C"/>
    <w:rsid w:val="00751169"/>
    <w:rsid w:val="00751CB2"/>
    <w:rsid w:val="00752004"/>
    <w:rsid w:val="007538A2"/>
    <w:rsid w:val="0075505C"/>
    <w:rsid w:val="00756C03"/>
    <w:rsid w:val="00764979"/>
    <w:rsid w:val="00766E83"/>
    <w:rsid w:val="00767AE5"/>
    <w:rsid w:val="007709F6"/>
    <w:rsid w:val="00771407"/>
    <w:rsid w:val="007744EF"/>
    <w:rsid w:val="00774C42"/>
    <w:rsid w:val="00775E9E"/>
    <w:rsid w:val="00776339"/>
    <w:rsid w:val="00777915"/>
    <w:rsid w:val="00777E35"/>
    <w:rsid w:val="00780B5C"/>
    <w:rsid w:val="00782A8D"/>
    <w:rsid w:val="007834C3"/>
    <w:rsid w:val="0078553B"/>
    <w:rsid w:val="00785E5A"/>
    <w:rsid w:val="00787BB2"/>
    <w:rsid w:val="00792C56"/>
    <w:rsid w:val="00796522"/>
    <w:rsid w:val="007A0902"/>
    <w:rsid w:val="007A3B51"/>
    <w:rsid w:val="007A45B9"/>
    <w:rsid w:val="007A4E8D"/>
    <w:rsid w:val="007A57C5"/>
    <w:rsid w:val="007A7326"/>
    <w:rsid w:val="007B124A"/>
    <w:rsid w:val="007B173D"/>
    <w:rsid w:val="007B1A98"/>
    <w:rsid w:val="007B2E83"/>
    <w:rsid w:val="007B39A0"/>
    <w:rsid w:val="007C0BFF"/>
    <w:rsid w:val="007C488F"/>
    <w:rsid w:val="007C5C02"/>
    <w:rsid w:val="007C7762"/>
    <w:rsid w:val="007D30D8"/>
    <w:rsid w:val="007D64D2"/>
    <w:rsid w:val="007D68C7"/>
    <w:rsid w:val="007D6D3F"/>
    <w:rsid w:val="007D7DB2"/>
    <w:rsid w:val="007E0572"/>
    <w:rsid w:val="007E0F3F"/>
    <w:rsid w:val="007E4090"/>
    <w:rsid w:val="007E795E"/>
    <w:rsid w:val="007F083F"/>
    <w:rsid w:val="007F1B9C"/>
    <w:rsid w:val="007F41A2"/>
    <w:rsid w:val="007F5671"/>
    <w:rsid w:val="007F745B"/>
    <w:rsid w:val="007F7767"/>
    <w:rsid w:val="00802978"/>
    <w:rsid w:val="00803C3C"/>
    <w:rsid w:val="00805A34"/>
    <w:rsid w:val="00805B5C"/>
    <w:rsid w:val="00806178"/>
    <w:rsid w:val="008063A1"/>
    <w:rsid w:val="008066D5"/>
    <w:rsid w:val="00810795"/>
    <w:rsid w:val="00810E1E"/>
    <w:rsid w:val="008111A2"/>
    <w:rsid w:val="00811245"/>
    <w:rsid w:val="00811536"/>
    <w:rsid w:val="008119A1"/>
    <w:rsid w:val="008137D5"/>
    <w:rsid w:val="008148E5"/>
    <w:rsid w:val="00814D8A"/>
    <w:rsid w:val="00817077"/>
    <w:rsid w:val="00817AC5"/>
    <w:rsid w:val="0082032F"/>
    <w:rsid w:val="0082192D"/>
    <w:rsid w:val="00821BE9"/>
    <w:rsid w:val="00823E22"/>
    <w:rsid w:val="00824292"/>
    <w:rsid w:val="008269D6"/>
    <w:rsid w:val="00832010"/>
    <w:rsid w:val="00834234"/>
    <w:rsid w:val="00834940"/>
    <w:rsid w:val="0083544D"/>
    <w:rsid w:val="00840FB3"/>
    <w:rsid w:val="0084163B"/>
    <w:rsid w:val="0084404D"/>
    <w:rsid w:val="008455EA"/>
    <w:rsid w:val="00847AD5"/>
    <w:rsid w:val="008537C2"/>
    <w:rsid w:val="00855284"/>
    <w:rsid w:val="008565B8"/>
    <w:rsid w:val="008572AA"/>
    <w:rsid w:val="00857883"/>
    <w:rsid w:val="00860756"/>
    <w:rsid w:val="008657D6"/>
    <w:rsid w:val="008715CF"/>
    <w:rsid w:val="00874F75"/>
    <w:rsid w:val="00875E2D"/>
    <w:rsid w:val="008814CD"/>
    <w:rsid w:val="008824FA"/>
    <w:rsid w:val="0088443C"/>
    <w:rsid w:val="00885E87"/>
    <w:rsid w:val="00885F32"/>
    <w:rsid w:val="00886AB2"/>
    <w:rsid w:val="008920A0"/>
    <w:rsid w:val="008925A9"/>
    <w:rsid w:val="00897248"/>
    <w:rsid w:val="00897A4D"/>
    <w:rsid w:val="008A1CF6"/>
    <w:rsid w:val="008A2E7F"/>
    <w:rsid w:val="008A3087"/>
    <w:rsid w:val="008A46F7"/>
    <w:rsid w:val="008A69D5"/>
    <w:rsid w:val="008A6DF4"/>
    <w:rsid w:val="008B3D71"/>
    <w:rsid w:val="008B489F"/>
    <w:rsid w:val="008B5651"/>
    <w:rsid w:val="008B72A7"/>
    <w:rsid w:val="008C0191"/>
    <w:rsid w:val="008C0CB7"/>
    <w:rsid w:val="008C0F52"/>
    <w:rsid w:val="008C1086"/>
    <w:rsid w:val="008C6A3D"/>
    <w:rsid w:val="008C6EE2"/>
    <w:rsid w:val="008D0599"/>
    <w:rsid w:val="008D165B"/>
    <w:rsid w:val="008D2CCF"/>
    <w:rsid w:val="008D3A25"/>
    <w:rsid w:val="008D4460"/>
    <w:rsid w:val="008D47CE"/>
    <w:rsid w:val="008D6130"/>
    <w:rsid w:val="008E1775"/>
    <w:rsid w:val="008E1DAC"/>
    <w:rsid w:val="008E28C2"/>
    <w:rsid w:val="008E2E7C"/>
    <w:rsid w:val="008E3048"/>
    <w:rsid w:val="008E3614"/>
    <w:rsid w:val="008E376E"/>
    <w:rsid w:val="008E3B20"/>
    <w:rsid w:val="008E575B"/>
    <w:rsid w:val="008E6B94"/>
    <w:rsid w:val="008F0F08"/>
    <w:rsid w:val="008F16E2"/>
    <w:rsid w:val="008F4207"/>
    <w:rsid w:val="008F635F"/>
    <w:rsid w:val="00901DB4"/>
    <w:rsid w:val="00904449"/>
    <w:rsid w:val="00904B4C"/>
    <w:rsid w:val="00906067"/>
    <w:rsid w:val="00907F59"/>
    <w:rsid w:val="00911DA1"/>
    <w:rsid w:val="00915109"/>
    <w:rsid w:val="009154E5"/>
    <w:rsid w:val="00916B7F"/>
    <w:rsid w:val="00921D09"/>
    <w:rsid w:val="00925D8B"/>
    <w:rsid w:val="0093006C"/>
    <w:rsid w:val="00932ED7"/>
    <w:rsid w:val="00933D79"/>
    <w:rsid w:val="009356CF"/>
    <w:rsid w:val="00936B0B"/>
    <w:rsid w:val="009403FD"/>
    <w:rsid w:val="00942252"/>
    <w:rsid w:val="009430D6"/>
    <w:rsid w:val="0094331A"/>
    <w:rsid w:val="0094571F"/>
    <w:rsid w:val="00945801"/>
    <w:rsid w:val="00947AA6"/>
    <w:rsid w:val="00950D77"/>
    <w:rsid w:val="00951400"/>
    <w:rsid w:val="0095184F"/>
    <w:rsid w:val="009518FF"/>
    <w:rsid w:val="0095247B"/>
    <w:rsid w:val="00954A0D"/>
    <w:rsid w:val="00954A9C"/>
    <w:rsid w:val="00955AAC"/>
    <w:rsid w:val="0096243D"/>
    <w:rsid w:val="00962484"/>
    <w:rsid w:val="00963AB0"/>
    <w:rsid w:val="00965567"/>
    <w:rsid w:val="009668A6"/>
    <w:rsid w:val="00972010"/>
    <w:rsid w:val="009723D7"/>
    <w:rsid w:val="00976150"/>
    <w:rsid w:val="00980F93"/>
    <w:rsid w:val="0098450E"/>
    <w:rsid w:val="00985CFE"/>
    <w:rsid w:val="009862D4"/>
    <w:rsid w:val="00991259"/>
    <w:rsid w:val="009914D4"/>
    <w:rsid w:val="0099160B"/>
    <w:rsid w:val="00994663"/>
    <w:rsid w:val="009948AF"/>
    <w:rsid w:val="009952A5"/>
    <w:rsid w:val="00995C84"/>
    <w:rsid w:val="009A0009"/>
    <w:rsid w:val="009A0C7E"/>
    <w:rsid w:val="009A3735"/>
    <w:rsid w:val="009A7A34"/>
    <w:rsid w:val="009B03AA"/>
    <w:rsid w:val="009B0E54"/>
    <w:rsid w:val="009B2C9D"/>
    <w:rsid w:val="009B45C8"/>
    <w:rsid w:val="009B77DC"/>
    <w:rsid w:val="009C0C0A"/>
    <w:rsid w:val="009C0EF9"/>
    <w:rsid w:val="009C44FD"/>
    <w:rsid w:val="009C49A4"/>
    <w:rsid w:val="009C67A5"/>
    <w:rsid w:val="009D1AB9"/>
    <w:rsid w:val="009D40B9"/>
    <w:rsid w:val="009D5192"/>
    <w:rsid w:val="009D61ED"/>
    <w:rsid w:val="009E04CC"/>
    <w:rsid w:val="009E3EBF"/>
    <w:rsid w:val="009E3ECF"/>
    <w:rsid w:val="009E43C3"/>
    <w:rsid w:val="009E6394"/>
    <w:rsid w:val="009F5CE4"/>
    <w:rsid w:val="009F5DB6"/>
    <w:rsid w:val="009F5ED0"/>
    <w:rsid w:val="009F7C9D"/>
    <w:rsid w:val="009F7D08"/>
    <w:rsid w:val="00A00CE1"/>
    <w:rsid w:val="00A020C5"/>
    <w:rsid w:val="00A02258"/>
    <w:rsid w:val="00A05151"/>
    <w:rsid w:val="00A0584D"/>
    <w:rsid w:val="00A05BA7"/>
    <w:rsid w:val="00A068B9"/>
    <w:rsid w:val="00A14240"/>
    <w:rsid w:val="00A1488B"/>
    <w:rsid w:val="00A15750"/>
    <w:rsid w:val="00A15E77"/>
    <w:rsid w:val="00A17132"/>
    <w:rsid w:val="00A178CB"/>
    <w:rsid w:val="00A17B90"/>
    <w:rsid w:val="00A20576"/>
    <w:rsid w:val="00A2084C"/>
    <w:rsid w:val="00A23DE2"/>
    <w:rsid w:val="00A302EC"/>
    <w:rsid w:val="00A30CD0"/>
    <w:rsid w:val="00A32B0A"/>
    <w:rsid w:val="00A33BF5"/>
    <w:rsid w:val="00A34984"/>
    <w:rsid w:val="00A34CD6"/>
    <w:rsid w:val="00A3529F"/>
    <w:rsid w:val="00A35AA3"/>
    <w:rsid w:val="00A374AB"/>
    <w:rsid w:val="00A37906"/>
    <w:rsid w:val="00A421AE"/>
    <w:rsid w:val="00A42E4D"/>
    <w:rsid w:val="00A42F36"/>
    <w:rsid w:val="00A44271"/>
    <w:rsid w:val="00A46A68"/>
    <w:rsid w:val="00A477AB"/>
    <w:rsid w:val="00A52E28"/>
    <w:rsid w:val="00A5380C"/>
    <w:rsid w:val="00A54883"/>
    <w:rsid w:val="00A54D34"/>
    <w:rsid w:val="00A57118"/>
    <w:rsid w:val="00A65987"/>
    <w:rsid w:val="00A670B1"/>
    <w:rsid w:val="00A67F95"/>
    <w:rsid w:val="00A72BEF"/>
    <w:rsid w:val="00A72EFF"/>
    <w:rsid w:val="00A7565B"/>
    <w:rsid w:val="00A77398"/>
    <w:rsid w:val="00A84988"/>
    <w:rsid w:val="00A84D81"/>
    <w:rsid w:val="00A85A8C"/>
    <w:rsid w:val="00A85EA5"/>
    <w:rsid w:val="00A87E2E"/>
    <w:rsid w:val="00A94F4B"/>
    <w:rsid w:val="00A95C86"/>
    <w:rsid w:val="00A97C0E"/>
    <w:rsid w:val="00AA019F"/>
    <w:rsid w:val="00AA1042"/>
    <w:rsid w:val="00AA280B"/>
    <w:rsid w:val="00AA306B"/>
    <w:rsid w:val="00AA329F"/>
    <w:rsid w:val="00AA3711"/>
    <w:rsid w:val="00AA4960"/>
    <w:rsid w:val="00AA4F2C"/>
    <w:rsid w:val="00AA50BD"/>
    <w:rsid w:val="00AA5696"/>
    <w:rsid w:val="00AA59FF"/>
    <w:rsid w:val="00AA606C"/>
    <w:rsid w:val="00AA7014"/>
    <w:rsid w:val="00AA76C8"/>
    <w:rsid w:val="00AB02C1"/>
    <w:rsid w:val="00AB21D6"/>
    <w:rsid w:val="00AB3B8D"/>
    <w:rsid w:val="00AB41B8"/>
    <w:rsid w:val="00AB6194"/>
    <w:rsid w:val="00AB6795"/>
    <w:rsid w:val="00AB6D49"/>
    <w:rsid w:val="00AB7149"/>
    <w:rsid w:val="00AB73AC"/>
    <w:rsid w:val="00AB7B3C"/>
    <w:rsid w:val="00AC08BA"/>
    <w:rsid w:val="00AC12A2"/>
    <w:rsid w:val="00AC2BBA"/>
    <w:rsid w:val="00AC2D7C"/>
    <w:rsid w:val="00AC62D5"/>
    <w:rsid w:val="00AC6628"/>
    <w:rsid w:val="00AC72DE"/>
    <w:rsid w:val="00AD0EC5"/>
    <w:rsid w:val="00AD2306"/>
    <w:rsid w:val="00AD627E"/>
    <w:rsid w:val="00AE1266"/>
    <w:rsid w:val="00AE1793"/>
    <w:rsid w:val="00AE1EDD"/>
    <w:rsid w:val="00AE2FE8"/>
    <w:rsid w:val="00AE327B"/>
    <w:rsid w:val="00AE3DF2"/>
    <w:rsid w:val="00AE5B3B"/>
    <w:rsid w:val="00AF048B"/>
    <w:rsid w:val="00AF0A3B"/>
    <w:rsid w:val="00AF1A88"/>
    <w:rsid w:val="00AF2875"/>
    <w:rsid w:val="00AF2D76"/>
    <w:rsid w:val="00AF3B7F"/>
    <w:rsid w:val="00AF648D"/>
    <w:rsid w:val="00AF6E81"/>
    <w:rsid w:val="00B00709"/>
    <w:rsid w:val="00B02CED"/>
    <w:rsid w:val="00B04A90"/>
    <w:rsid w:val="00B05884"/>
    <w:rsid w:val="00B05D9B"/>
    <w:rsid w:val="00B10FF3"/>
    <w:rsid w:val="00B11741"/>
    <w:rsid w:val="00B1364D"/>
    <w:rsid w:val="00B138DD"/>
    <w:rsid w:val="00B1713A"/>
    <w:rsid w:val="00B20A3F"/>
    <w:rsid w:val="00B20EFA"/>
    <w:rsid w:val="00B22462"/>
    <w:rsid w:val="00B22B2E"/>
    <w:rsid w:val="00B2371E"/>
    <w:rsid w:val="00B23900"/>
    <w:rsid w:val="00B24051"/>
    <w:rsid w:val="00B2488F"/>
    <w:rsid w:val="00B25BDD"/>
    <w:rsid w:val="00B26260"/>
    <w:rsid w:val="00B34CD2"/>
    <w:rsid w:val="00B356AF"/>
    <w:rsid w:val="00B44A9E"/>
    <w:rsid w:val="00B45FB8"/>
    <w:rsid w:val="00B47706"/>
    <w:rsid w:val="00B47F34"/>
    <w:rsid w:val="00B507DD"/>
    <w:rsid w:val="00B51790"/>
    <w:rsid w:val="00B52E47"/>
    <w:rsid w:val="00B5315B"/>
    <w:rsid w:val="00B5340C"/>
    <w:rsid w:val="00B56460"/>
    <w:rsid w:val="00B57C62"/>
    <w:rsid w:val="00B60F67"/>
    <w:rsid w:val="00B61DAA"/>
    <w:rsid w:val="00B624F5"/>
    <w:rsid w:val="00B6573A"/>
    <w:rsid w:val="00B65EBC"/>
    <w:rsid w:val="00B67885"/>
    <w:rsid w:val="00B71422"/>
    <w:rsid w:val="00B7173D"/>
    <w:rsid w:val="00B73304"/>
    <w:rsid w:val="00B8002B"/>
    <w:rsid w:val="00B9018C"/>
    <w:rsid w:val="00B95862"/>
    <w:rsid w:val="00BA0032"/>
    <w:rsid w:val="00BA02AA"/>
    <w:rsid w:val="00BA7874"/>
    <w:rsid w:val="00BB07A9"/>
    <w:rsid w:val="00BB0CCE"/>
    <w:rsid w:val="00BB1B8F"/>
    <w:rsid w:val="00BB1E75"/>
    <w:rsid w:val="00BB37D5"/>
    <w:rsid w:val="00BB551A"/>
    <w:rsid w:val="00BB6CA1"/>
    <w:rsid w:val="00BB792E"/>
    <w:rsid w:val="00BB7B56"/>
    <w:rsid w:val="00BC08E9"/>
    <w:rsid w:val="00BC2057"/>
    <w:rsid w:val="00BD1AE5"/>
    <w:rsid w:val="00BD2854"/>
    <w:rsid w:val="00BD59FD"/>
    <w:rsid w:val="00BE3E09"/>
    <w:rsid w:val="00BE4BF1"/>
    <w:rsid w:val="00BE52AC"/>
    <w:rsid w:val="00BE66AC"/>
    <w:rsid w:val="00BE7251"/>
    <w:rsid w:val="00BE76B1"/>
    <w:rsid w:val="00BF0FB8"/>
    <w:rsid w:val="00BF1D11"/>
    <w:rsid w:val="00BF320A"/>
    <w:rsid w:val="00BF326E"/>
    <w:rsid w:val="00BF32BC"/>
    <w:rsid w:val="00BF3F23"/>
    <w:rsid w:val="00BF4F3C"/>
    <w:rsid w:val="00BF615A"/>
    <w:rsid w:val="00BF62CF"/>
    <w:rsid w:val="00BF6B59"/>
    <w:rsid w:val="00BF6EF9"/>
    <w:rsid w:val="00C00FE4"/>
    <w:rsid w:val="00C027FE"/>
    <w:rsid w:val="00C02B4A"/>
    <w:rsid w:val="00C03397"/>
    <w:rsid w:val="00C053E9"/>
    <w:rsid w:val="00C067AC"/>
    <w:rsid w:val="00C079BC"/>
    <w:rsid w:val="00C10839"/>
    <w:rsid w:val="00C10BB2"/>
    <w:rsid w:val="00C10E27"/>
    <w:rsid w:val="00C1167B"/>
    <w:rsid w:val="00C12124"/>
    <w:rsid w:val="00C137C1"/>
    <w:rsid w:val="00C14061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5617"/>
    <w:rsid w:val="00C26502"/>
    <w:rsid w:val="00C26F48"/>
    <w:rsid w:val="00C272A5"/>
    <w:rsid w:val="00C31E55"/>
    <w:rsid w:val="00C36C6C"/>
    <w:rsid w:val="00C42BA4"/>
    <w:rsid w:val="00C43B90"/>
    <w:rsid w:val="00C44D5C"/>
    <w:rsid w:val="00C466AF"/>
    <w:rsid w:val="00C5032D"/>
    <w:rsid w:val="00C53F7C"/>
    <w:rsid w:val="00C5435B"/>
    <w:rsid w:val="00C54BEE"/>
    <w:rsid w:val="00C56E16"/>
    <w:rsid w:val="00C570D2"/>
    <w:rsid w:val="00C62045"/>
    <w:rsid w:val="00C65007"/>
    <w:rsid w:val="00C65769"/>
    <w:rsid w:val="00C66924"/>
    <w:rsid w:val="00C70852"/>
    <w:rsid w:val="00C71284"/>
    <w:rsid w:val="00C71856"/>
    <w:rsid w:val="00C718BA"/>
    <w:rsid w:val="00C71F56"/>
    <w:rsid w:val="00C73C8C"/>
    <w:rsid w:val="00C74AB7"/>
    <w:rsid w:val="00C76591"/>
    <w:rsid w:val="00C8003F"/>
    <w:rsid w:val="00C80C09"/>
    <w:rsid w:val="00C8617B"/>
    <w:rsid w:val="00C862E8"/>
    <w:rsid w:val="00C8712B"/>
    <w:rsid w:val="00C90BD0"/>
    <w:rsid w:val="00C926B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B4B1B"/>
    <w:rsid w:val="00CC0CB1"/>
    <w:rsid w:val="00CC0D51"/>
    <w:rsid w:val="00CC3414"/>
    <w:rsid w:val="00CC3910"/>
    <w:rsid w:val="00CC64DC"/>
    <w:rsid w:val="00CC77DF"/>
    <w:rsid w:val="00CD43C5"/>
    <w:rsid w:val="00CD5974"/>
    <w:rsid w:val="00CE11AD"/>
    <w:rsid w:val="00CE1623"/>
    <w:rsid w:val="00CE18E4"/>
    <w:rsid w:val="00CE1D10"/>
    <w:rsid w:val="00CE2C23"/>
    <w:rsid w:val="00CE2FD0"/>
    <w:rsid w:val="00CE3D22"/>
    <w:rsid w:val="00CE72BE"/>
    <w:rsid w:val="00CF1480"/>
    <w:rsid w:val="00CF1C80"/>
    <w:rsid w:val="00CF33B5"/>
    <w:rsid w:val="00CF680D"/>
    <w:rsid w:val="00CF7900"/>
    <w:rsid w:val="00D0019C"/>
    <w:rsid w:val="00D009A6"/>
    <w:rsid w:val="00D01E7B"/>
    <w:rsid w:val="00D02FB8"/>
    <w:rsid w:val="00D03432"/>
    <w:rsid w:val="00D067A6"/>
    <w:rsid w:val="00D067FA"/>
    <w:rsid w:val="00D108F6"/>
    <w:rsid w:val="00D10F38"/>
    <w:rsid w:val="00D12E7D"/>
    <w:rsid w:val="00D13A29"/>
    <w:rsid w:val="00D14DF2"/>
    <w:rsid w:val="00D217AA"/>
    <w:rsid w:val="00D22577"/>
    <w:rsid w:val="00D2431A"/>
    <w:rsid w:val="00D3345B"/>
    <w:rsid w:val="00D334E1"/>
    <w:rsid w:val="00D352CA"/>
    <w:rsid w:val="00D36C2B"/>
    <w:rsid w:val="00D36E5E"/>
    <w:rsid w:val="00D370E8"/>
    <w:rsid w:val="00D378D6"/>
    <w:rsid w:val="00D37921"/>
    <w:rsid w:val="00D37D32"/>
    <w:rsid w:val="00D42C01"/>
    <w:rsid w:val="00D516F8"/>
    <w:rsid w:val="00D51C14"/>
    <w:rsid w:val="00D52F41"/>
    <w:rsid w:val="00D5361E"/>
    <w:rsid w:val="00D54113"/>
    <w:rsid w:val="00D551E8"/>
    <w:rsid w:val="00D56385"/>
    <w:rsid w:val="00D56DDD"/>
    <w:rsid w:val="00D57C4F"/>
    <w:rsid w:val="00D57CEC"/>
    <w:rsid w:val="00D618A9"/>
    <w:rsid w:val="00D62D9A"/>
    <w:rsid w:val="00D63507"/>
    <w:rsid w:val="00D64E2B"/>
    <w:rsid w:val="00D671CE"/>
    <w:rsid w:val="00D7030E"/>
    <w:rsid w:val="00D7335E"/>
    <w:rsid w:val="00D74C3A"/>
    <w:rsid w:val="00D760D4"/>
    <w:rsid w:val="00D76E48"/>
    <w:rsid w:val="00D80D95"/>
    <w:rsid w:val="00D83A12"/>
    <w:rsid w:val="00D84512"/>
    <w:rsid w:val="00D84A8C"/>
    <w:rsid w:val="00D87556"/>
    <w:rsid w:val="00D9030E"/>
    <w:rsid w:val="00D91621"/>
    <w:rsid w:val="00D95521"/>
    <w:rsid w:val="00D95CE7"/>
    <w:rsid w:val="00D97D40"/>
    <w:rsid w:val="00DA0A00"/>
    <w:rsid w:val="00DA2179"/>
    <w:rsid w:val="00DA2DCB"/>
    <w:rsid w:val="00DA4238"/>
    <w:rsid w:val="00DA6648"/>
    <w:rsid w:val="00DA765D"/>
    <w:rsid w:val="00DB0CD3"/>
    <w:rsid w:val="00DB3248"/>
    <w:rsid w:val="00DB6E83"/>
    <w:rsid w:val="00DB766A"/>
    <w:rsid w:val="00DB7985"/>
    <w:rsid w:val="00DB7A48"/>
    <w:rsid w:val="00DC12E6"/>
    <w:rsid w:val="00DC1429"/>
    <w:rsid w:val="00DC1FE2"/>
    <w:rsid w:val="00DC20A5"/>
    <w:rsid w:val="00DC2C73"/>
    <w:rsid w:val="00DC4999"/>
    <w:rsid w:val="00DC6596"/>
    <w:rsid w:val="00DC67C0"/>
    <w:rsid w:val="00DC6E25"/>
    <w:rsid w:val="00DC6F1E"/>
    <w:rsid w:val="00DC7C32"/>
    <w:rsid w:val="00DD0094"/>
    <w:rsid w:val="00DD104A"/>
    <w:rsid w:val="00DD1449"/>
    <w:rsid w:val="00DD1FBE"/>
    <w:rsid w:val="00DD2DDF"/>
    <w:rsid w:val="00DD38A5"/>
    <w:rsid w:val="00DD3B39"/>
    <w:rsid w:val="00DD4F17"/>
    <w:rsid w:val="00DD531C"/>
    <w:rsid w:val="00DE0D46"/>
    <w:rsid w:val="00DE2723"/>
    <w:rsid w:val="00DE3486"/>
    <w:rsid w:val="00DE45E0"/>
    <w:rsid w:val="00DE61BF"/>
    <w:rsid w:val="00DE77E2"/>
    <w:rsid w:val="00DF3E17"/>
    <w:rsid w:val="00DF4FF2"/>
    <w:rsid w:val="00DF5722"/>
    <w:rsid w:val="00DF7F3A"/>
    <w:rsid w:val="00E001FE"/>
    <w:rsid w:val="00E0029B"/>
    <w:rsid w:val="00E003C0"/>
    <w:rsid w:val="00E00EEB"/>
    <w:rsid w:val="00E0466A"/>
    <w:rsid w:val="00E050F7"/>
    <w:rsid w:val="00E0514E"/>
    <w:rsid w:val="00E0596D"/>
    <w:rsid w:val="00E06740"/>
    <w:rsid w:val="00E121FB"/>
    <w:rsid w:val="00E13DDA"/>
    <w:rsid w:val="00E1431D"/>
    <w:rsid w:val="00E152DB"/>
    <w:rsid w:val="00E162D7"/>
    <w:rsid w:val="00E214A3"/>
    <w:rsid w:val="00E217DA"/>
    <w:rsid w:val="00E26BE8"/>
    <w:rsid w:val="00E30BCE"/>
    <w:rsid w:val="00E31569"/>
    <w:rsid w:val="00E31C2C"/>
    <w:rsid w:val="00E3256C"/>
    <w:rsid w:val="00E32F84"/>
    <w:rsid w:val="00E334B1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47CD0"/>
    <w:rsid w:val="00E51D5F"/>
    <w:rsid w:val="00E53861"/>
    <w:rsid w:val="00E53DE3"/>
    <w:rsid w:val="00E56ED0"/>
    <w:rsid w:val="00E6142C"/>
    <w:rsid w:val="00E619D7"/>
    <w:rsid w:val="00E632F4"/>
    <w:rsid w:val="00E6332C"/>
    <w:rsid w:val="00E63D33"/>
    <w:rsid w:val="00E652B8"/>
    <w:rsid w:val="00E67884"/>
    <w:rsid w:val="00E71842"/>
    <w:rsid w:val="00E7366A"/>
    <w:rsid w:val="00E77394"/>
    <w:rsid w:val="00E818E1"/>
    <w:rsid w:val="00E82630"/>
    <w:rsid w:val="00E83AE7"/>
    <w:rsid w:val="00E851C5"/>
    <w:rsid w:val="00E854C4"/>
    <w:rsid w:val="00E85CBB"/>
    <w:rsid w:val="00E86E7F"/>
    <w:rsid w:val="00E90A5D"/>
    <w:rsid w:val="00E92F81"/>
    <w:rsid w:val="00E96A3F"/>
    <w:rsid w:val="00EA09C3"/>
    <w:rsid w:val="00EA1D46"/>
    <w:rsid w:val="00EA2230"/>
    <w:rsid w:val="00EA22E1"/>
    <w:rsid w:val="00EA408A"/>
    <w:rsid w:val="00EA40A5"/>
    <w:rsid w:val="00EA5F80"/>
    <w:rsid w:val="00EB033F"/>
    <w:rsid w:val="00EB124C"/>
    <w:rsid w:val="00EB14E8"/>
    <w:rsid w:val="00EB2256"/>
    <w:rsid w:val="00EB2261"/>
    <w:rsid w:val="00EB34BA"/>
    <w:rsid w:val="00EB4DA4"/>
    <w:rsid w:val="00EB5458"/>
    <w:rsid w:val="00EC05F3"/>
    <w:rsid w:val="00EC1359"/>
    <w:rsid w:val="00EC14F2"/>
    <w:rsid w:val="00EC1534"/>
    <w:rsid w:val="00EC3131"/>
    <w:rsid w:val="00EC39ED"/>
    <w:rsid w:val="00EC5428"/>
    <w:rsid w:val="00EC76A0"/>
    <w:rsid w:val="00EC7CBD"/>
    <w:rsid w:val="00ED3938"/>
    <w:rsid w:val="00ED59BE"/>
    <w:rsid w:val="00ED5ABA"/>
    <w:rsid w:val="00EE19A7"/>
    <w:rsid w:val="00EE2599"/>
    <w:rsid w:val="00EE4816"/>
    <w:rsid w:val="00EF0064"/>
    <w:rsid w:val="00EF2326"/>
    <w:rsid w:val="00EF3A9C"/>
    <w:rsid w:val="00EF6B12"/>
    <w:rsid w:val="00F004B6"/>
    <w:rsid w:val="00F008F6"/>
    <w:rsid w:val="00F0297C"/>
    <w:rsid w:val="00F041CF"/>
    <w:rsid w:val="00F0716B"/>
    <w:rsid w:val="00F07EE1"/>
    <w:rsid w:val="00F16A47"/>
    <w:rsid w:val="00F17F6E"/>
    <w:rsid w:val="00F20181"/>
    <w:rsid w:val="00F2073F"/>
    <w:rsid w:val="00F2302C"/>
    <w:rsid w:val="00F233BF"/>
    <w:rsid w:val="00F2415B"/>
    <w:rsid w:val="00F270B9"/>
    <w:rsid w:val="00F31B65"/>
    <w:rsid w:val="00F31C94"/>
    <w:rsid w:val="00F37517"/>
    <w:rsid w:val="00F40C01"/>
    <w:rsid w:val="00F42F15"/>
    <w:rsid w:val="00F51C64"/>
    <w:rsid w:val="00F5260D"/>
    <w:rsid w:val="00F52730"/>
    <w:rsid w:val="00F567EE"/>
    <w:rsid w:val="00F57639"/>
    <w:rsid w:val="00F57F90"/>
    <w:rsid w:val="00F648D1"/>
    <w:rsid w:val="00F659B5"/>
    <w:rsid w:val="00F67226"/>
    <w:rsid w:val="00F67714"/>
    <w:rsid w:val="00F742C0"/>
    <w:rsid w:val="00F76AA1"/>
    <w:rsid w:val="00F804C7"/>
    <w:rsid w:val="00F813F5"/>
    <w:rsid w:val="00F83028"/>
    <w:rsid w:val="00F844AC"/>
    <w:rsid w:val="00F877E9"/>
    <w:rsid w:val="00F91BCC"/>
    <w:rsid w:val="00F92600"/>
    <w:rsid w:val="00F95F24"/>
    <w:rsid w:val="00F96421"/>
    <w:rsid w:val="00F974BE"/>
    <w:rsid w:val="00FA0920"/>
    <w:rsid w:val="00FA1527"/>
    <w:rsid w:val="00FA181A"/>
    <w:rsid w:val="00FA2253"/>
    <w:rsid w:val="00FA2C89"/>
    <w:rsid w:val="00FA52B7"/>
    <w:rsid w:val="00FB06AB"/>
    <w:rsid w:val="00FB0BF2"/>
    <w:rsid w:val="00FB301B"/>
    <w:rsid w:val="00FB3A0E"/>
    <w:rsid w:val="00FB46A8"/>
    <w:rsid w:val="00FB5BE5"/>
    <w:rsid w:val="00FC07CA"/>
    <w:rsid w:val="00FC084E"/>
    <w:rsid w:val="00FC30A0"/>
    <w:rsid w:val="00FC4868"/>
    <w:rsid w:val="00FC4DCC"/>
    <w:rsid w:val="00FD197A"/>
    <w:rsid w:val="00FD1B10"/>
    <w:rsid w:val="00FD27E1"/>
    <w:rsid w:val="00FD3C9B"/>
    <w:rsid w:val="00FD557A"/>
    <w:rsid w:val="00FD793A"/>
    <w:rsid w:val="00FE0E0F"/>
    <w:rsid w:val="00FE164A"/>
    <w:rsid w:val="00FE2324"/>
    <w:rsid w:val="00FE2F1C"/>
    <w:rsid w:val="00FE3BDB"/>
    <w:rsid w:val="00FE3F06"/>
    <w:rsid w:val="00FE7321"/>
    <w:rsid w:val="00FE793C"/>
    <w:rsid w:val="00FE7AB6"/>
    <w:rsid w:val="00FF0022"/>
    <w:rsid w:val="00FF17F6"/>
    <w:rsid w:val="00FF22F5"/>
    <w:rsid w:val="00FF3DCE"/>
    <w:rsid w:val="00FF401F"/>
    <w:rsid w:val="00FF44D4"/>
    <w:rsid w:val="00FF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E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F3F23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BF3F23"/>
    <w:rPr>
      <w:rFonts w:cs="Times New Roman"/>
    </w:rPr>
  </w:style>
  <w:style w:type="paragraph" w:customStyle="1" w:styleId="consplustitle">
    <w:name w:val="consplustitle"/>
    <w:basedOn w:val="Normal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A09C1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3A59F7"/>
    <w:pPr>
      <w:spacing w:after="200" w:line="276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37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1805</TotalTime>
  <Pages>20</Pages>
  <Words>3651</Words>
  <Characters>20812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234</cp:lastModifiedBy>
  <cp:revision>59</cp:revision>
  <cp:lastPrinted>2015-02-24T10:37:00Z</cp:lastPrinted>
  <dcterms:created xsi:type="dcterms:W3CDTF">2015-01-29T09:45:00Z</dcterms:created>
  <dcterms:modified xsi:type="dcterms:W3CDTF">2015-05-22T09:12:00Z</dcterms:modified>
</cp:coreProperties>
</file>